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A25837" w14:textId="77777777" w:rsidR="00D575F7" w:rsidRDefault="00D575F7" w:rsidP="00D575F7">
      <w:pPr>
        <w:pStyle w:val="Heading1"/>
        <w:ind w:right="55"/>
        <w:rPr>
          <w:u w:val="none"/>
        </w:rPr>
      </w:pPr>
      <w:r>
        <w:t>Delivery</w:t>
      </w:r>
      <w:r>
        <w:rPr>
          <w:spacing w:val="-2"/>
        </w:rPr>
        <w:t xml:space="preserve"> </w:t>
      </w:r>
      <w:r>
        <w:t>Information</w:t>
      </w:r>
    </w:p>
    <w:p w14:paraId="231F1FA2" w14:textId="77777777" w:rsidR="00D575F7" w:rsidRDefault="00D575F7" w:rsidP="00D575F7">
      <w:pPr>
        <w:pStyle w:val="BodyText"/>
        <w:spacing w:before="7"/>
        <w:ind w:right="55"/>
        <w:rPr>
          <w:rFonts w:ascii="Arial"/>
          <w:b/>
          <w:sz w:val="17"/>
        </w:rPr>
      </w:pPr>
    </w:p>
    <w:p w14:paraId="7C0D4D22" w14:textId="77777777" w:rsidR="00D575F7" w:rsidRDefault="00D575F7" w:rsidP="00D575F7">
      <w:pPr>
        <w:pStyle w:val="BodyText"/>
        <w:ind w:right="55"/>
        <w:rPr>
          <w:rFonts w:ascii="Wingdings" w:hAnsi="Wingdings"/>
        </w:rPr>
      </w:pPr>
      <w:r>
        <w:t>International moving is both exciting and complex. We, at Sonigo, make every effort to provide the most</w:t>
      </w:r>
      <w:r>
        <w:rPr>
          <w:spacing w:val="-53"/>
        </w:rPr>
        <w:t xml:space="preserve"> </w:t>
      </w:r>
      <w:r>
        <w:t>professional</w:t>
      </w:r>
      <w:r>
        <w:rPr>
          <w:spacing w:val="4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move</w:t>
      </w:r>
      <w:r>
        <w:rPr>
          <w:spacing w:val="-5"/>
        </w:rPr>
        <w:t xml:space="preserve"> </w:t>
      </w:r>
      <w:r>
        <w:t>will</w:t>
      </w:r>
      <w:r>
        <w:rPr>
          <w:spacing w:val="3"/>
        </w:rPr>
        <w:t xml:space="preserve"> </w:t>
      </w:r>
      <w:r>
        <w:t>be</w:t>
      </w:r>
      <w:r>
        <w:rPr>
          <w:spacing w:val="2"/>
        </w:rPr>
        <w:t xml:space="preserve"> </w:t>
      </w:r>
      <w:r>
        <w:t>smooth and</w:t>
      </w:r>
      <w:r>
        <w:rPr>
          <w:spacing w:val="-1"/>
        </w:rPr>
        <w:t xml:space="preserve"> </w:t>
      </w:r>
      <w:r>
        <w:t>better</w:t>
      </w:r>
      <w:r>
        <w:rPr>
          <w:spacing w:val="1"/>
        </w:rPr>
        <w:t xml:space="preserve"> </w:t>
      </w:r>
      <w:r>
        <w:t>than</w:t>
      </w:r>
      <w:r>
        <w:rPr>
          <w:spacing w:val="-5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 xml:space="preserve">expect. </w:t>
      </w:r>
      <w:r>
        <w:rPr>
          <w:rFonts w:ascii="Wingdings" w:hAnsi="Wingdings"/>
        </w:rPr>
        <w:t></w:t>
      </w:r>
    </w:p>
    <w:p w14:paraId="255515E7" w14:textId="77777777" w:rsidR="00D575F7" w:rsidRDefault="00D575F7" w:rsidP="00D575F7">
      <w:pPr>
        <w:pStyle w:val="BodyText"/>
        <w:spacing w:before="2"/>
        <w:ind w:right="55"/>
        <w:rPr>
          <w:rFonts w:ascii="Wingdings" w:hAnsi="Wingdings"/>
          <w:sz w:val="18"/>
        </w:rPr>
      </w:pPr>
    </w:p>
    <w:p w14:paraId="4C35FED5" w14:textId="77777777" w:rsidR="00D575F7" w:rsidRDefault="00D575F7" w:rsidP="00D575F7">
      <w:pPr>
        <w:pStyle w:val="BodyText"/>
        <w:spacing w:before="1"/>
        <w:ind w:right="55"/>
        <w:rPr>
          <w:rFonts w:ascii="Wingdings" w:hAnsi="Wingdings"/>
        </w:rPr>
      </w:pPr>
      <w:r>
        <w:t>Kindly complete the following questions.</w:t>
      </w:r>
      <w:r>
        <w:rPr>
          <w:spacing w:val="1"/>
        </w:rPr>
        <w:t xml:space="preserve"> </w:t>
      </w:r>
      <w:r>
        <w:t>Please print clearly (or type) in the answers. As you can imagine,</w:t>
      </w:r>
      <w:r>
        <w:rPr>
          <w:spacing w:val="-53"/>
        </w:rPr>
        <w:t xml:space="preserve"> </w:t>
      </w:r>
      <w:r>
        <w:t>missing /</w:t>
      </w:r>
      <w:r>
        <w:rPr>
          <w:spacing w:val="3"/>
        </w:rPr>
        <w:t xml:space="preserve"> </w:t>
      </w:r>
      <w:r>
        <w:t>wrong details</w:t>
      </w:r>
      <w:r>
        <w:rPr>
          <w:spacing w:val="-8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incur</w:t>
      </w:r>
      <w:r>
        <w:rPr>
          <w:spacing w:val="-3"/>
        </w:rPr>
        <w:t xml:space="preserve"> </w:t>
      </w:r>
      <w:r>
        <w:t>delays</w:t>
      </w:r>
      <w:r>
        <w:rPr>
          <w:spacing w:val="-3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extra charges</w:t>
      </w:r>
      <w:r>
        <w:rPr>
          <w:spacing w:val="-1"/>
        </w:rPr>
        <w:t xml:space="preserve"> </w:t>
      </w:r>
      <w:r>
        <w:rPr>
          <w:rFonts w:ascii="Wingdings" w:hAnsi="Wingdings"/>
        </w:rPr>
        <w:t></w:t>
      </w:r>
    </w:p>
    <w:p w14:paraId="4E7E08E5" w14:textId="77777777" w:rsidR="00D575F7" w:rsidRDefault="00D575F7" w:rsidP="00D575F7">
      <w:pPr>
        <w:pStyle w:val="BodyText"/>
        <w:spacing w:before="9"/>
        <w:ind w:right="55"/>
        <w:rPr>
          <w:rFonts w:ascii="Wingdings" w:hAnsi="Wingdings"/>
          <w:sz w:val="17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50"/>
        <w:gridCol w:w="864"/>
        <w:gridCol w:w="3035"/>
        <w:gridCol w:w="926"/>
        <w:gridCol w:w="2972"/>
      </w:tblGrid>
      <w:tr w:rsidR="00D575F7" w14:paraId="4BD45BED" w14:textId="77777777" w:rsidTr="00D575F7">
        <w:trPr>
          <w:trHeight w:val="431"/>
        </w:trPr>
        <w:tc>
          <w:tcPr>
            <w:tcW w:w="1950" w:type="dxa"/>
          </w:tcPr>
          <w:p w14:paraId="54281906" w14:textId="77777777" w:rsidR="00D575F7" w:rsidRDefault="00D575F7" w:rsidP="00D575F7">
            <w:pPr>
              <w:pStyle w:val="TableParagraph"/>
              <w:spacing w:line="225" w:lineRule="exact"/>
              <w:ind w:right="5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Contact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person:</w:t>
            </w:r>
          </w:p>
        </w:tc>
        <w:tc>
          <w:tcPr>
            <w:tcW w:w="864" w:type="dxa"/>
          </w:tcPr>
          <w:p w14:paraId="2154E13C" w14:textId="77777777" w:rsidR="00D575F7" w:rsidRDefault="00D575F7" w:rsidP="00D575F7">
            <w:pPr>
              <w:pStyle w:val="TableParagraph"/>
              <w:spacing w:line="229" w:lineRule="exact"/>
              <w:ind w:right="55"/>
              <w:rPr>
                <w:sz w:val="20"/>
              </w:rPr>
            </w:pPr>
            <w:r>
              <w:rPr>
                <w:sz w:val="20"/>
              </w:rPr>
              <w:t>Name:</w:t>
            </w:r>
          </w:p>
        </w:tc>
        <w:tc>
          <w:tcPr>
            <w:tcW w:w="3035" w:type="dxa"/>
          </w:tcPr>
          <w:p w14:paraId="50517D68" w14:textId="77777777" w:rsidR="00D575F7" w:rsidRDefault="00D575F7" w:rsidP="00D575F7">
            <w:pPr>
              <w:pStyle w:val="TableParagraph"/>
              <w:ind w:right="55"/>
              <w:rPr>
                <w:rFonts w:ascii="Times New Roman"/>
                <w:sz w:val="18"/>
              </w:rPr>
            </w:pPr>
          </w:p>
        </w:tc>
        <w:tc>
          <w:tcPr>
            <w:tcW w:w="926" w:type="dxa"/>
          </w:tcPr>
          <w:p w14:paraId="6144EAFA" w14:textId="77777777" w:rsidR="00D575F7" w:rsidRDefault="00D575F7" w:rsidP="00D575F7">
            <w:pPr>
              <w:pStyle w:val="TableParagraph"/>
              <w:spacing w:line="229" w:lineRule="exact"/>
              <w:ind w:right="55"/>
              <w:rPr>
                <w:sz w:val="20"/>
              </w:rPr>
            </w:pPr>
            <w:r>
              <w:rPr>
                <w:sz w:val="20"/>
              </w:rPr>
              <w:t>Phone:</w:t>
            </w:r>
          </w:p>
        </w:tc>
        <w:tc>
          <w:tcPr>
            <w:tcW w:w="2972" w:type="dxa"/>
          </w:tcPr>
          <w:p w14:paraId="2BF75DC0" w14:textId="77777777" w:rsidR="00D575F7" w:rsidRDefault="00D575F7" w:rsidP="00D575F7">
            <w:pPr>
              <w:pStyle w:val="TableParagraph"/>
              <w:ind w:right="55"/>
              <w:rPr>
                <w:rFonts w:ascii="Times New Roman"/>
                <w:sz w:val="18"/>
              </w:rPr>
            </w:pPr>
          </w:p>
        </w:tc>
      </w:tr>
      <w:tr w:rsidR="00D575F7" w14:paraId="124C14E4" w14:textId="77777777" w:rsidTr="00D575F7">
        <w:trPr>
          <w:trHeight w:val="426"/>
        </w:trPr>
        <w:tc>
          <w:tcPr>
            <w:tcW w:w="1950" w:type="dxa"/>
            <w:vMerge w:val="restart"/>
          </w:tcPr>
          <w:p w14:paraId="2CD77063" w14:textId="77777777" w:rsidR="00D575F7" w:rsidRDefault="00D575F7" w:rsidP="00D575F7">
            <w:pPr>
              <w:pStyle w:val="TableParagraph"/>
              <w:ind w:right="55"/>
              <w:rPr>
                <w:sz w:val="18"/>
              </w:rPr>
            </w:pPr>
            <w:r>
              <w:rPr>
                <w:sz w:val="18"/>
              </w:rPr>
              <w:t>Work place covering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your move? Please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indicate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POC</w:t>
            </w:r>
          </w:p>
        </w:tc>
        <w:tc>
          <w:tcPr>
            <w:tcW w:w="864" w:type="dxa"/>
          </w:tcPr>
          <w:p w14:paraId="5FFF3EE9" w14:textId="77777777" w:rsidR="00D575F7" w:rsidRDefault="00D575F7" w:rsidP="00D575F7">
            <w:pPr>
              <w:pStyle w:val="TableParagraph"/>
              <w:spacing w:line="229" w:lineRule="exact"/>
              <w:ind w:right="55"/>
              <w:rPr>
                <w:sz w:val="20"/>
              </w:rPr>
            </w:pPr>
            <w:r>
              <w:rPr>
                <w:sz w:val="20"/>
              </w:rPr>
              <w:t>Name:</w:t>
            </w:r>
          </w:p>
        </w:tc>
        <w:tc>
          <w:tcPr>
            <w:tcW w:w="3035" w:type="dxa"/>
          </w:tcPr>
          <w:p w14:paraId="5E1D4C48" w14:textId="77777777" w:rsidR="00D575F7" w:rsidRDefault="00D575F7" w:rsidP="00D575F7">
            <w:pPr>
              <w:pStyle w:val="TableParagraph"/>
              <w:ind w:right="55"/>
              <w:rPr>
                <w:rFonts w:ascii="Times New Roman"/>
                <w:sz w:val="18"/>
              </w:rPr>
            </w:pPr>
          </w:p>
        </w:tc>
        <w:tc>
          <w:tcPr>
            <w:tcW w:w="926" w:type="dxa"/>
          </w:tcPr>
          <w:p w14:paraId="2504459E" w14:textId="77777777" w:rsidR="00D575F7" w:rsidRDefault="00D575F7" w:rsidP="00D575F7">
            <w:pPr>
              <w:pStyle w:val="TableParagraph"/>
              <w:spacing w:line="229" w:lineRule="exact"/>
              <w:ind w:right="55"/>
              <w:rPr>
                <w:sz w:val="20"/>
              </w:rPr>
            </w:pPr>
            <w:r>
              <w:rPr>
                <w:sz w:val="20"/>
              </w:rPr>
              <w:t>Phone:</w:t>
            </w:r>
          </w:p>
        </w:tc>
        <w:tc>
          <w:tcPr>
            <w:tcW w:w="2972" w:type="dxa"/>
          </w:tcPr>
          <w:p w14:paraId="2FEF819C" w14:textId="77777777" w:rsidR="00D575F7" w:rsidRDefault="00D575F7" w:rsidP="00D575F7">
            <w:pPr>
              <w:pStyle w:val="TableParagraph"/>
              <w:ind w:right="55"/>
              <w:rPr>
                <w:rFonts w:ascii="Times New Roman"/>
                <w:sz w:val="18"/>
              </w:rPr>
            </w:pPr>
          </w:p>
        </w:tc>
      </w:tr>
      <w:tr w:rsidR="00D575F7" w14:paraId="3FCBC3BC" w14:textId="77777777" w:rsidTr="00D575F7">
        <w:trPr>
          <w:trHeight w:val="431"/>
        </w:trPr>
        <w:tc>
          <w:tcPr>
            <w:tcW w:w="1950" w:type="dxa"/>
            <w:vMerge/>
            <w:tcBorders>
              <w:top w:val="nil"/>
            </w:tcBorders>
          </w:tcPr>
          <w:p w14:paraId="0BCA32CB" w14:textId="77777777" w:rsidR="00D575F7" w:rsidRDefault="00D575F7" w:rsidP="00D575F7">
            <w:pPr>
              <w:ind w:right="55"/>
              <w:rPr>
                <w:sz w:val="2"/>
                <w:szCs w:val="2"/>
              </w:rPr>
            </w:pPr>
          </w:p>
        </w:tc>
        <w:tc>
          <w:tcPr>
            <w:tcW w:w="864" w:type="dxa"/>
          </w:tcPr>
          <w:p w14:paraId="670B3F8E" w14:textId="77777777" w:rsidR="00D575F7" w:rsidRDefault="00D575F7" w:rsidP="00D575F7">
            <w:pPr>
              <w:pStyle w:val="TableParagraph"/>
              <w:spacing w:before="4"/>
              <w:ind w:right="55"/>
              <w:rPr>
                <w:sz w:val="20"/>
              </w:rPr>
            </w:pPr>
            <w:r>
              <w:rPr>
                <w:sz w:val="20"/>
              </w:rPr>
              <w:t>Email:</w:t>
            </w:r>
          </w:p>
        </w:tc>
        <w:tc>
          <w:tcPr>
            <w:tcW w:w="6933" w:type="dxa"/>
            <w:gridSpan w:val="3"/>
          </w:tcPr>
          <w:p w14:paraId="35921210" w14:textId="77777777" w:rsidR="00D575F7" w:rsidRDefault="00D575F7" w:rsidP="00D575F7">
            <w:pPr>
              <w:pStyle w:val="TableParagraph"/>
              <w:ind w:right="55"/>
              <w:rPr>
                <w:rFonts w:ascii="Times New Roman"/>
                <w:sz w:val="18"/>
              </w:rPr>
            </w:pPr>
          </w:p>
        </w:tc>
      </w:tr>
    </w:tbl>
    <w:p w14:paraId="0720C78F" w14:textId="77777777" w:rsidR="00D575F7" w:rsidRDefault="00D575F7" w:rsidP="00D575F7">
      <w:pPr>
        <w:pStyle w:val="BodyText"/>
        <w:spacing w:before="3"/>
        <w:ind w:right="55"/>
        <w:rPr>
          <w:rFonts w:ascii="Wingdings" w:hAnsi="Wingdings"/>
        </w:rPr>
      </w:pPr>
    </w:p>
    <w:tbl>
      <w:tblPr>
        <w:tblW w:w="994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79"/>
        <w:gridCol w:w="428"/>
        <w:gridCol w:w="653"/>
        <w:gridCol w:w="1383"/>
        <w:gridCol w:w="1152"/>
        <w:gridCol w:w="1243"/>
        <w:gridCol w:w="874"/>
        <w:gridCol w:w="2732"/>
      </w:tblGrid>
      <w:tr w:rsidR="00D575F7" w14:paraId="618BE42E" w14:textId="77777777" w:rsidTr="00D575F7">
        <w:trPr>
          <w:trHeight w:val="426"/>
        </w:trPr>
        <w:tc>
          <w:tcPr>
            <w:tcW w:w="1907" w:type="dxa"/>
            <w:gridSpan w:val="2"/>
          </w:tcPr>
          <w:p w14:paraId="0F947EA3" w14:textId="77777777" w:rsidR="00D575F7" w:rsidRDefault="00D575F7" w:rsidP="00D575F7">
            <w:pPr>
              <w:pStyle w:val="TableParagraph"/>
              <w:spacing w:line="229" w:lineRule="exact"/>
              <w:ind w:right="55"/>
              <w:rPr>
                <w:sz w:val="20"/>
              </w:rPr>
            </w:pPr>
            <w:r>
              <w:rPr>
                <w:sz w:val="20"/>
              </w:rPr>
              <w:t>Delivery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address:</w:t>
            </w:r>
          </w:p>
        </w:tc>
        <w:tc>
          <w:tcPr>
            <w:tcW w:w="653" w:type="dxa"/>
          </w:tcPr>
          <w:p w14:paraId="4ECAE3D8" w14:textId="77777777" w:rsidR="00D575F7" w:rsidRDefault="00D575F7" w:rsidP="00D575F7">
            <w:pPr>
              <w:pStyle w:val="TableParagraph"/>
              <w:spacing w:line="229" w:lineRule="exact"/>
              <w:ind w:right="55"/>
              <w:rPr>
                <w:sz w:val="20"/>
              </w:rPr>
            </w:pPr>
            <w:r>
              <w:rPr>
                <w:sz w:val="20"/>
              </w:rPr>
              <w:t>City:</w:t>
            </w:r>
          </w:p>
        </w:tc>
        <w:tc>
          <w:tcPr>
            <w:tcW w:w="2535" w:type="dxa"/>
            <w:gridSpan w:val="2"/>
          </w:tcPr>
          <w:p w14:paraId="5893AAE3" w14:textId="77777777" w:rsidR="00D575F7" w:rsidRDefault="00D575F7" w:rsidP="00D575F7">
            <w:pPr>
              <w:pStyle w:val="TableParagraph"/>
              <w:ind w:right="55"/>
              <w:rPr>
                <w:rFonts w:ascii="Times New Roman"/>
                <w:sz w:val="18"/>
              </w:rPr>
            </w:pPr>
          </w:p>
        </w:tc>
        <w:tc>
          <w:tcPr>
            <w:tcW w:w="1243" w:type="dxa"/>
          </w:tcPr>
          <w:p w14:paraId="340FA301" w14:textId="77777777" w:rsidR="00D575F7" w:rsidRDefault="00D575F7" w:rsidP="00D575F7">
            <w:pPr>
              <w:pStyle w:val="TableParagraph"/>
              <w:spacing w:line="229" w:lineRule="exact"/>
              <w:ind w:right="55"/>
              <w:rPr>
                <w:sz w:val="20"/>
              </w:rPr>
            </w:pPr>
            <w:r>
              <w:rPr>
                <w:sz w:val="20"/>
              </w:rPr>
              <w:t>Street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</w:p>
        </w:tc>
        <w:tc>
          <w:tcPr>
            <w:tcW w:w="3606" w:type="dxa"/>
            <w:gridSpan w:val="2"/>
          </w:tcPr>
          <w:p w14:paraId="56ED1D5A" w14:textId="77777777" w:rsidR="00D575F7" w:rsidRDefault="00D575F7" w:rsidP="00D575F7">
            <w:pPr>
              <w:pStyle w:val="TableParagraph"/>
              <w:ind w:right="55"/>
              <w:rPr>
                <w:rFonts w:ascii="Times New Roman"/>
                <w:sz w:val="18"/>
              </w:rPr>
            </w:pPr>
          </w:p>
        </w:tc>
      </w:tr>
      <w:tr w:rsidR="00D575F7" w14:paraId="030AE955" w14:textId="77777777" w:rsidTr="00D575F7">
        <w:trPr>
          <w:trHeight w:val="446"/>
        </w:trPr>
        <w:tc>
          <w:tcPr>
            <w:tcW w:w="1479" w:type="dxa"/>
          </w:tcPr>
          <w:p w14:paraId="4EBD946C" w14:textId="77777777" w:rsidR="00D575F7" w:rsidRDefault="00D575F7" w:rsidP="00D575F7">
            <w:pPr>
              <w:pStyle w:val="TableParagraph"/>
              <w:ind w:right="55"/>
              <w:rPr>
                <w:sz w:val="20"/>
              </w:rPr>
            </w:pPr>
            <w:r>
              <w:rPr>
                <w:sz w:val="20"/>
              </w:rPr>
              <w:t>Building No’:</w:t>
            </w:r>
          </w:p>
        </w:tc>
        <w:tc>
          <w:tcPr>
            <w:tcW w:w="1081" w:type="dxa"/>
            <w:gridSpan w:val="2"/>
          </w:tcPr>
          <w:p w14:paraId="59F3D9A9" w14:textId="77777777" w:rsidR="00D575F7" w:rsidRDefault="00D575F7" w:rsidP="00D575F7">
            <w:pPr>
              <w:pStyle w:val="TableParagraph"/>
              <w:ind w:right="55"/>
              <w:rPr>
                <w:rFonts w:ascii="Times New Roman"/>
                <w:sz w:val="18"/>
              </w:rPr>
            </w:pPr>
          </w:p>
        </w:tc>
        <w:tc>
          <w:tcPr>
            <w:tcW w:w="1383" w:type="dxa"/>
          </w:tcPr>
          <w:p w14:paraId="7AF20DD8" w14:textId="77777777" w:rsidR="00D575F7" w:rsidRDefault="00D575F7" w:rsidP="00D575F7">
            <w:pPr>
              <w:pStyle w:val="TableParagraph"/>
              <w:ind w:right="55"/>
              <w:rPr>
                <w:sz w:val="20"/>
              </w:rPr>
            </w:pPr>
            <w:r>
              <w:rPr>
                <w:sz w:val="20"/>
              </w:rPr>
              <w:t>Apartment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</w:p>
        </w:tc>
        <w:tc>
          <w:tcPr>
            <w:tcW w:w="1152" w:type="dxa"/>
          </w:tcPr>
          <w:p w14:paraId="330A156D" w14:textId="77777777" w:rsidR="00D575F7" w:rsidRDefault="00D575F7" w:rsidP="00D575F7">
            <w:pPr>
              <w:pStyle w:val="TableParagraph"/>
              <w:ind w:right="55"/>
              <w:rPr>
                <w:rFonts w:ascii="Times New Roman"/>
                <w:sz w:val="18"/>
              </w:rPr>
            </w:pPr>
          </w:p>
        </w:tc>
        <w:tc>
          <w:tcPr>
            <w:tcW w:w="1243" w:type="dxa"/>
          </w:tcPr>
          <w:p w14:paraId="24E4B71D" w14:textId="77777777" w:rsidR="00D575F7" w:rsidRDefault="00D575F7" w:rsidP="00D575F7">
            <w:pPr>
              <w:pStyle w:val="TableParagraph"/>
              <w:ind w:right="55"/>
              <w:rPr>
                <w:sz w:val="20"/>
              </w:rPr>
            </w:pPr>
            <w:r>
              <w:rPr>
                <w:sz w:val="20"/>
              </w:rPr>
              <w:t>Floor:</w:t>
            </w:r>
          </w:p>
        </w:tc>
        <w:tc>
          <w:tcPr>
            <w:tcW w:w="874" w:type="dxa"/>
          </w:tcPr>
          <w:p w14:paraId="75519612" w14:textId="77777777" w:rsidR="00D575F7" w:rsidRDefault="00D575F7" w:rsidP="00D575F7">
            <w:pPr>
              <w:pStyle w:val="TableParagraph"/>
              <w:ind w:right="55"/>
              <w:rPr>
                <w:rFonts w:ascii="Times New Roman"/>
                <w:sz w:val="18"/>
              </w:rPr>
            </w:pPr>
          </w:p>
        </w:tc>
        <w:tc>
          <w:tcPr>
            <w:tcW w:w="2732" w:type="dxa"/>
          </w:tcPr>
          <w:p w14:paraId="55F715C4" w14:textId="77777777" w:rsidR="00D575F7" w:rsidRDefault="00D575F7" w:rsidP="00D575F7">
            <w:pPr>
              <w:pStyle w:val="TableParagraph"/>
              <w:tabs>
                <w:tab w:val="left" w:pos="1239"/>
              </w:tabs>
              <w:spacing w:before="1"/>
              <w:ind w:right="55"/>
              <w:rPr>
                <w:sz w:val="20"/>
              </w:rPr>
            </w:pPr>
            <w:r>
              <w:rPr>
                <w:sz w:val="20"/>
              </w:rPr>
              <w:t>Elevator?</w:t>
            </w:r>
            <w:r>
              <w:rPr>
                <w:sz w:val="20"/>
              </w:rPr>
              <w:tab/>
            </w:r>
            <w:r>
              <w:rPr>
                <w:rFonts w:ascii="Symbol" w:hAnsi="Symbol"/>
                <w:w w:val="90"/>
                <w:sz w:val="20"/>
              </w:rPr>
              <w:t></w:t>
            </w:r>
            <w:r>
              <w:rPr>
                <w:rFonts w:ascii="Times New Roman" w:hAnsi="Times New Roman"/>
                <w:spacing w:val="-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Yes</w:t>
            </w:r>
            <w:r>
              <w:rPr>
                <w:spacing w:val="39"/>
                <w:w w:val="90"/>
                <w:sz w:val="20"/>
              </w:rPr>
              <w:t xml:space="preserve"> </w:t>
            </w:r>
            <w:r>
              <w:rPr>
                <w:rFonts w:ascii="Symbol" w:hAnsi="Symbol"/>
                <w:w w:val="90"/>
                <w:sz w:val="20"/>
              </w:rPr>
              <w:t></w:t>
            </w:r>
            <w:r>
              <w:rPr>
                <w:rFonts w:ascii="Times New Roman" w:hAnsi="Times New Roman"/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No</w:t>
            </w:r>
          </w:p>
        </w:tc>
      </w:tr>
    </w:tbl>
    <w:p w14:paraId="54A60F49" w14:textId="77777777" w:rsidR="00D575F7" w:rsidRDefault="00D575F7" w:rsidP="00D575F7">
      <w:pPr>
        <w:pStyle w:val="BodyText"/>
        <w:spacing w:before="4"/>
        <w:ind w:right="55"/>
        <w:rPr>
          <w:rFonts w:ascii="Wingdings" w:hAnsi="Wingdings"/>
        </w:rPr>
      </w:pPr>
    </w:p>
    <w:p w14:paraId="380C28E5" w14:textId="77777777" w:rsidR="00D575F7" w:rsidRDefault="00D575F7" w:rsidP="00D575F7">
      <w:pPr>
        <w:pStyle w:val="ListParagraph"/>
        <w:numPr>
          <w:ilvl w:val="0"/>
          <w:numId w:val="22"/>
        </w:numPr>
        <w:spacing w:before="192"/>
        <w:ind w:left="284" w:right="55" w:hanging="284"/>
        <w:rPr>
          <w:rFonts w:ascii="Arial" w:hAnsi="Arial" w:cs="Arial"/>
          <w:sz w:val="20"/>
        </w:rPr>
      </w:pPr>
      <w:r w:rsidRPr="00D575F7">
        <w:rPr>
          <w:rFonts w:ascii="Arial" w:hAnsi="Arial" w:cs="Arial"/>
          <w:sz w:val="20"/>
        </w:rPr>
        <w:t xml:space="preserve">Are you ready for delivery? </w:t>
      </w:r>
      <w:r w:rsidRPr="00D575F7">
        <w:rPr>
          <w:rFonts w:ascii="Arial" w:hAnsi="Arial" w:cs="Arial"/>
          <w:sz w:val="20"/>
        </w:rPr>
        <w:t xml:space="preserve"> No </w:t>
      </w:r>
      <w:r w:rsidRPr="00D575F7">
        <w:rPr>
          <w:rFonts w:ascii="Arial" w:hAnsi="Arial" w:cs="Arial"/>
          <w:sz w:val="20"/>
        </w:rPr>
        <w:t> Yes</w:t>
      </w:r>
      <w:r w:rsidRPr="00D575F7">
        <w:rPr>
          <w:rFonts w:ascii="Arial" w:hAnsi="Arial" w:cs="Arial"/>
          <w:sz w:val="20"/>
        </w:rPr>
        <w:tab/>
        <w:t>Date preference</w:t>
      </w:r>
      <w:r w:rsidRPr="00D575F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_____________</w:t>
      </w:r>
      <w:r w:rsidRPr="00D575F7">
        <w:rPr>
          <w:rFonts w:ascii="Arial" w:hAnsi="Arial" w:cs="Arial"/>
          <w:sz w:val="20"/>
        </w:rPr>
        <w:t xml:space="preserve"> Hour</w:t>
      </w:r>
      <w:r>
        <w:rPr>
          <w:rFonts w:ascii="Arial" w:hAnsi="Arial" w:cs="Arial"/>
          <w:sz w:val="20"/>
        </w:rPr>
        <w:t>_______________</w:t>
      </w:r>
    </w:p>
    <w:p w14:paraId="3B9D162F" w14:textId="1BCFF95A" w:rsidR="00D575F7" w:rsidRPr="00D575F7" w:rsidRDefault="00D575F7" w:rsidP="00D575F7">
      <w:pPr>
        <w:pStyle w:val="ListParagraph"/>
        <w:numPr>
          <w:ilvl w:val="0"/>
          <w:numId w:val="22"/>
        </w:numPr>
        <w:spacing w:before="192"/>
        <w:ind w:left="284" w:right="55" w:hanging="284"/>
        <w:rPr>
          <w:rFonts w:ascii="Arial" w:hAnsi="Arial" w:cs="Arial"/>
          <w:sz w:val="20"/>
        </w:rPr>
      </w:pPr>
      <w:r w:rsidRPr="00D575F7">
        <w:rPr>
          <w:rFonts w:ascii="Arial" w:hAnsi="Arial" w:cs="Arial"/>
          <w:sz w:val="20"/>
        </w:rPr>
        <w:t>Type</w:t>
      </w:r>
      <w:r w:rsidRPr="00D575F7">
        <w:rPr>
          <w:rFonts w:ascii="Arial" w:hAnsi="Arial" w:cs="Arial"/>
          <w:spacing w:val="-3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of residence: Apartment,</w:t>
      </w:r>
      <w:r w:rsidRPr="00D575F7">
        <w:rPr>
          <w:rFonts w:ascii="Arial" w:hAnsi="Arial" w:cs="Arial"/>
          <w:spacing w:val="1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house</w:t>
      </w:r>
      <w:r w:rsidRPr="00D575F7">
        <w:rPr>
          <w:rFonts w:ascii="Arial" w:hAnsi="Arial" w:cs="Arial"/>
          <w:spacing w:val="-3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,other</w:t>
      </w:r>
      <w:r w:rsidRPr="00D575F7">
        <w:rPr>
          <w:rFonts w:ascii="Arial" w:hAnsi="Arial" w:cs="Arial"/>
          <w:sz w:val="20"/>
        </w:rPr>
        <w:t xml:space="preserve"> _____________</w:t>
      </w:r>
      <w:r w:rsidRPr="00D575F7">
        <w:rPr>
          <w:rFonts w:ascii="Arial" w:hAnsi="Arial" w:cs="Arial"/>
          <w:sz w:val="20"/>
        </w:rPr>
        <w:t>how</w:t>
      </w:r>
      <w:r w:rsidRPr="00D575F7">
        <w:rPr>
          <w:rFonts w:ascii="Arial" w:hAnsi="Arial" w:cs="Arial"/>
          <w:spacing w:val="-4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many</w:t>
      </w:r>
      <w:r w:rsidRPr="00D575F7">
        <w:rPr>
          <w:rFonts w:ascii="Arial" w:hAnsi="Arial" w:cs="Arial"/>
          <w:spacing w:val="-1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floors</w:t>
      </w:r>
      <w:r w:rsidRPr="00D575F7">
        <w:rPr>
          <w:rFonts w:ascii="Arial" w:hAnsi="Arial" w:cs="Arial"/>
          <w:spacing w:val="-1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inside</w:t>
      </w:r>
      <w:r w:rsidRPr="00D575F7">
        <w:rPr>
          <w:rFonts w:ascii="Arial" w:hAnsi="Arial" w:cs="Arial"/>
          <w:spacing w:val="1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your</w:t>
      </w:r>
      <w:r w:rsidRPr="00D575F7">
        <w:rPr>
          <w:rFonts w:ascii="Arial" w:hAnsi="Arial" w:cs="Arial"/>
          <w:spacing w:val="3"/>
          <w:sz w:val="20"/>
        </w:rPr>
        <w:t xml:space="preserve"> </w:t>
      </w:r>
      <w:r w:rsidRPr="00D575F7">
        <w:rPr>
          <w:rFonts w:ascii="Arial" w:hAnsi="Arial" w:cs="Arial"/>
          <w:sz w:val="20"/>
        </w:rPr>
        <w:t xml:space="preserve">home </w:t>
      </w:r>
      <w:r w:rsidRPr="00D575F7">
        <w:rPr>
          <w:rFonts w:ascii="Arial" w:hAnsi="Arial" w:cs="Arial"/>
          <w:sz w:val="20"/>
        </w:rPr>
        <w:t>_________</w:t>
      </w:r>
    </w:p>
    <w:p w14:paraId="1468D641" w14:textId="77777777" w:rsidR="00D575F7" w:rsidRPr="00D575F7" w:rsidRDefault="00D575F7" w:rsidP="00D575F7">
      <w:pPr>
        <w:pStyle w:val="ListParagraph"/>
        <w:numPr>
          <w:ilvl w:val="0"/>
          <w:numId w:val="22"/>
        </w:numPr>
        <w:spacing w:before="206"/>
        <w:ind w:left="284" w:right="55" w:hanging="284"/>
        <w:rPr>
          <w:rFonts w:ascii="Arial" w:hAnsi="Arial" w:cs="Arial"/>
          <w:sz w:val="20"/>
        </w:rPr>
      </w:pPr>
      <w:r w:rsidRPr="00D575F7">
        <w:rPr>
          <w:rFonts w:ascii="Arial" w:hAnsi="Arial" w:cs="Arial"/>
          <w:spacing w:val="-1"/>
          <w:sz w:val="20"/>
        </w:rPr>
        <w:t>Do</w:t>
      </w:r>
      <w:r w:rsidRPr="00D575F7">
        <w:rPr>
          <w:rFonts w:ascii="Arial" w:hAnsi="Arial" w:cs="Arial"/>
          <w:spacing w:val="-9"/>
          <w:sz w:val="20"/>
        </w:rPr>
        <w:t xml:space="preserve"> </w:t>
      </w:r>
      <w:r w:rsidRPr="00D575F7">
        <w:rPr>
          <w:rFonts w:ascii="Arial" w:hAnsi="Arial" w:cs="Arial"/>
          <w:spacing w:val="-1"/>
          <w:sz w:val="20"/>
        </w:rPr>
        <w:t>you</w:t>
      </w:r>
      <w:r w:rsidRPr="00D575F7">
        <w:rPr>
          <w:rFonts w:ascii="Arial" w:hAnsi="Arial" w:cs="Arial"/>
          <w:spacing w:val="-9"/>
          <w:sz w:val="20"/>
        </w:rPr>
        <w:t xml:space="preserve"> </w:t>
      </w:r>
      <w:r w:rsidRPr="00D575F7">
        <w:rPr>
          <w:rFonts w:ascii="Arial" w:hAnsi="Arial" w:cs="Arial"/>
          <w:spacing w:val="-1"/>
          <w:sz w:val="20"/>
        </w:rPr>
        <w:t>have</w:t>
      </w:r>
      <w:r w:rsidRPr="00D575F7">
        <w:rPr>
          <w:rFonts w:ascii="Arial" w:hAnsi="Arial" w:cs="Arial"/>
          <w:spacing w:val="-12"/>
          <w:sz w:val="20"/>
        </w:rPr>
        <w:t xml:space="preserve"> </w:t>
      </w:r>
      <w:r w:rsidRPr="00D575F7">
        <w:rPr>
          <w:rFonts w:ascii="Arial" w:hAnsi="Arial" w:cs="Arial"/>
          <w:spacing w:val="-1"/>
          <w:sz w:val="20"/>
        </w:rPr>
        <w:t>wooden</w:t>
      </w:r>
      <w:r w:rsidRPr="00D575F7">
        <w:rPr>
          <w:rFonts w:ascii="Arial" w:hAnsi="Arial" w:cs="Arial"/>
          <w:spacing w:val="-9"/>
          <w:sz w:val="20"/>
        </w:rPr>
        <w:t xml:space="preserve"> </w:t>
      </w:r>
      <w:r w:rsidRPr="00D575F7">
        <w:rPr>
          <w:rFonts w:ascii="Arial" w:hAnsi="Arial" w:cs="Arial"/>
          <w:spacing w:val="-1"/>
          <w:sz w:val="20"/>
        </w:rPr>
        <w:t>floor</w:t>
      </w:r>
      <w:r w:rsidRPr="00D575F7">
        <w:rPr>
          <w:rFonts w:ascii="Arial" w:hAnsi="Arial" w:cs="Arial"/>
          <w:spacing w:val="-6"/>
          <w:sz w:val="20"/>
        </w:rPr>
        <w:t xml:space="preserve"> </w:t>
      </w:r>
      <w:r w:rsidRPr="00D575F7">
        <w:rPr>
          <w:rFonts w:ascii="Arial" w:hAnsi="Arial" w:cs="Arial"/>
          <w:spacing w:val="-1"/>
          <w:sz w:val="20"/>
        </w:rPr>
        <w:t>or</w:t>
      </w:r>
      <w:r w:rsidRPr="00D575F7">
        <w:rPr>
          <w:rFonts w:ascii="Arial" w:hAnsi="Arial" w:cs="Arial"/>
          <w:spacing w:val="-11"/>
          <w:sz w:val="20"/>
        </w:rPr>
        <w:t xml:space="preserve"> </w:t>
      </w:r>
      <w:r w:rsidRPr="00D575F7">
        <w:rPr>
          <w:rFonts w:ascii="Arial" w:hAnsi="Arial" w:cs="Arial"/>
          <w:spacing w:val="-1"/>
          <w:sz w:val="20"/>
        </w:rPr>
        <w:t>wall</w:t>
      </w:r>
      <w:r w:rsidRPr="00D575F7">
        <w:rPr>
          <w:rFonts w:ascii="Arial" w:hAnsi="Arial" w:cs="Arial"/>
          <w:spacing w:val="-9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to</w:t>
      </w:r>
      <w:r w:rsidRPr="00D575F7">
        <w:rPr>
          <w:rFonts w:ascii="Arial" w:hAnsi="Arial" w:cs="Arial"/>
          <w:spacing w:val="-8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wall</w:t>
      </w:r>
      <w:r w:rsidRPr="00D575F7">
        <w:rPr>
          <w:rFonts w:ascii="Arial" w:hAnsi="Arial" w:cs="Arial"/>
          <w:spacing w:val="-9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carpets?</w:t>
      </w:r>
      <w:r w:rsidRPr="00D575F7">
        <w:rPr>
          <w:rFonts w:ascii="Arial" w:hAnsi="Arial" w:cs="Arial"/>
          <w:spacing w:val="-7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</w:t>
      </w:r>
      <w:r w:rsidRPr="00D575F7">
        <w:rPr>
          <w:rFonts w:ascii="Arial" w:hAnsi="Arial" w:cs="Arial"/>
          <w:spacing w:val="-3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No</w:t>
      </w:r>
      <w:r w:rsidRPr="00D575F7">
        <w:rPr>
          <w:rFonts w:ascii="Arial" w:hAnsi="Arial" w:cs="Arial"/>
          <w:spacing w:val="29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</w:t>
      </w:r>
      <w:r w:rsidRPr="00D575F7">
        <w:rPr>
          <w:rFonts w:ascii="Arial" w:hAnsi="Arial" w:cs="Arial"/>
          <w:spacing w:val="-6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Yes</w:t>
      </w:r>
    </w:p>
    <w:p w14:paraId="14F03E01" w14:textId="77777777" w:rsidR="00D575F7" w:rsidRPr="00D575F7" w:rsidRDefault="00D575F7" w:rsidP="00D575F7">
      <w:pPr>
        <w:pStyle w:val="ListParagraph"/>
        <w:numPr>
          <w:ilvl w:val="0"/>
          <w:numId w:val="22"/>
        </w:numPr>
        <w:spacing w:before="192"/>
        <w:ind w:left="284" w:right="55" w:hanging="284"/>
        <w:rPr>
          <w:rFonts w:ascii="Arial" w:hAnsi="Arial" w:cs="Arial"/>
          <w:sz w:val="20"/>
        </w:rPr>
      </w:pPr>
      <w:r w:rsidRPr="00D575F7">
        <w:rPr>
          <w:rFonts w:ascii="Arial" w:hAnsi="Arial" w:cs="Arial"/>
          <w:sz w:val="20"/>
        </w:rPr>
        <w:t>Any time</w:t>
      </w:r>
      <w:r w:rsidRPr="00D575F7">
        <w:rPr>
          <w:rFonts w:ascii="Arial" w:hAnsi="Arial" w:cs="Arial"/>
          <w:spacing w:val="-5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/</w:t>
      </w:r>
      <w:r w:rsidRPr="00D575F7">
        <w:rPr>
          <w:rFonts w:ascii="Arial" w:hAnsi="Arial" w:cs="Arial"/>
          <w:spacing w:val="2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weight</w:t>
      </w:r>
      <w:r w:rsidRPr="00D575F7">
        <w:rPr>
          <w:rFonts w:ascii="Arial" w:hAnsi="Arial" w:cs="Arial"/>
          <w:spacing w:val="-2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/</w:t>
      </w:r>
      <w:r w:rsidRPr="00D575F7">
        <w:rPr>
          <w:rFonts w:ascii="Arial" w:hAnsi="Arial" w:cs="Arial"/>
          <w:spacing w:val="2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height</w:t>
      </w:r>
      <w:r w:rsidRPr="00D575F7">
        <w:rPr>
          <w:rFonts w:ascii="Arial" w:hAnsi="Arial" w:cs="Arial"/>
          <w:spacing w:val="2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/</w:t>
      </w:r>
      <w:r w:rsidRPr="00D575F7">
        <w:rPr>
          <w:rFonts w:ascii="Arial" w:hAnsi="Arial" w:cs="Arial"/>
          <w:spacing w:val="-7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length</w:t>
      </w:r>
      <w:r w:rsidRPr="00D575F7">
        <w:rPr>
          <w:rFonts w:ascii="Arial" w:hAnsi="Arial" w:cs="Arial"/>
          <w:spacing w:val="-1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or other</w:t>
      </w:r>
      <w:r w:rsidRPr="00D575F7">
        <w:rPr>
          <w:rFonts w:ascii="Arial" w:hAnsi="Arial" w:cs="Arial"/>
          <w:spacing w:val="-3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limitations</w:t>
      </w:r>
      <w:r w:rsidRPr="00D575F7">
        <w:rPr>
          <w:rFonts w:ascii="Arial" w:hAnsi="Arial" w:cs="Arial"/>
          <w:spacing w:val="-4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on</w:t>
      </w:r>
      <w:r w:rsidRPr="00D575F7">
        <w:rPr>
          <w:rFonts w:ascii="Arial" w:hAnsi="Arial" w:cs="Arial"/>
          <w:spacing w:val="-6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moving</w:t>
      </w:r>
      <w:r w:rsidRPr="00D575F7">
        <w:rPr>
          <w:rFonts w:ascii="Arial" w:hAnsi="Arial" w:cs="Arial"/>
          <w:spacing w:val="-3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/</w:t>
      </w:r>
      <w:r w:rsidRPr="00D575F7">
        <w:rPr>
          <w:rFonts w:ascii="Arial" w:hAnsi="Arial" w:cs="Arial"/>
          <w:spacing w:val="2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parking</w:t>
      </w:r>
      <w:r w:rsidRPr="00D575F7">
        <w:rPr>
          <w:rFonts w:ascii="Arial" w:hAnsi="Arial" w:cs="Arial"/>
          <w:spacing w:val="-6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in your street</w:t>
      </w:r>
      <w:r w:rsidRPr="00D575F7">
        <w:rPr>
          <w:rFonts w:ascii="Arial" w:hAnsi="Arial" w:cs="Arial"/>
          <w:spacing w:val="-2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/</w:t>
      </w:r>
      <w:r w:rsidRPr="00D575F7">
        <w:rPr>
          <w:rFonts w:ascii="Arial" w:hAnsi="Arial" w:cs="Arial"/>
          <w:spacing w:val="3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building?</w:t>
      </w:r>
    </w:p>
    <w:p w14:paraId="5F875D4A" w14:textId="77777777" w:rsidR="00D575F7" w:rsidRPr="00D575F7" w:rsidRDefault="00D575F7" w:rsidP="00D575F7">
      <w:pPr>
        <w:pStyle w:val="BodyText"/>
        <w:ind w:left="284" w:right="55" w:hanging="284"/>
        <w:rPr>
          <w:rFonts w:ascii="Arial" w:hAnsi="Arial" w:cs="Arial"/>
        </w:rPr>
      </w:pPr>
    </w:p>
    <w:p w14:paraId="6712D12C" w14:textId="19BDC527" w:rsidR="00D575F7" w:rsidRPr="00D575F7" w:rsidRDefault="00D575F7" w:rsidP="00D575F7">
      <w:pPr>
        <w:pStyle w:val="BodyText"/>
        <w:spacing w:before="1"/>
        <w:ind w:left="284" w:right="55" w:hanging="284"/>
        <w:rPr>
          <w:rFonts w:ascii="Arial" w:hAnsi="Arial" w:cs="Arial"/>
          <w:sz w:val="13"/>
        </w:rPr>
      </w:pPr>
      <w:r w:rsidRPr="00D575F7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CE38F29" wp14:editId="68C99DF6">
                <wp:simplePos x="0" y="0"/>
                <wp:positionH relativeFrom="page">
                  <wp:posOffset>798830</wp:posOffset>
                </wp:positionH>
                <wp:positionV relativeFrom="paragraph">
                  <wp:posOffset>125095</wp:posOffset>
                </wp:positionV>
                <wp:extent cx="6211570" cy="1270"/>
                <wp:effectExtent l="8255" t="13970" r="9525" b="3810"/>
                <wp:wrapTopAndBottom/>
                <wp:docPr id="652485265" name="Freeform: 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11570" cy="1270"/>
                        </a:xfrm>
                        <a:custGeom>
                          <a:avLst/>
                          <a:gdLst>
                            <a:gd name="T0" fmla="+- 0 1258 1258"/>
                            <a:gd name="T1" fmla="*/ T0 w 9782"/>
                            <a:gd name="T2" fmla="+- 0 2141 1258"/>
                            <a:gd name="T3" fmla="*/ T2 w 9782"/>
                            <a:gd name="T4" fmla="+- 0 2146 1258"/>
                            <a:gd name="T5" fmla="*/ T4 w 9782"/>
                            <a:gd name="T6" fmla="+- 0 2808 1258"/>
                            <a:gd name="T7" fmla="*/ T6 w 9782"/>
                            <a:gd name="T8" fmla="+- 0 2813 1258"/>
                            <a:gd name="T9" fmla="*/ T8 w 9782"/>
                            <a:gd name="T10" fmla="+- 0 3475 1258"/>
                            <a:gd name="T11" fmla="*/ T10 w 9782"/>
                            <a:gd name="T12" fmla="+- 0 3480 1258"/>
                            <a:gd name="T13" fmla="*/ T12 w 9782"/>
                            <a:gd name="T14" fmla="+- 0 4142 1258"/>
                            <a:gd name="T15" fmla="*/ T14 w 9782"/>
                            <a:gd name="T16" fmla="+- 0 4147 1258"/>
                            <a:gd name="T17" fmla="*/ T16 w 9782"/>
                            <a:gd name="T18" fmla="+- 0 4809 1258"/>
                            <a:gd name="T19" fmla="*/ T18 w 9782"/>
                            <a:gd name="T20" fmla="+- 0 4814 1258"/>
                            <a:gd name="T21" fmla="*/ T20 w 9782"/>
                            <a:gd name="T22" fmla="+- 0 5476 1258"/>
                            <a:gd name="T23" fmla="*/ T22 w 9782"/>
                            <a:gd name="T24" fmla="+- 0 5481 1258"/>
                            <a:gd name="T25" fmla="*/ T24 w 9782"/>
                            <a:gd name="T26" fmla="+- 0 6143 1258"/>
                            <a:gd name="T27" fmla="*/ T26 w 9782"/>
                            <a:gd name="T28" fmla="+- 0 6148 1258"/>
                            <a:gd name="T29" fmla="*/ T28 w 9782"/>
                            <a:gd name="T30" fmla="+- 0 7031 1258"/>
                            <a:gd name="T31" fmla="*/ T30 w 9782"/>
                            <a:gd name="T32" fmla="+- 0 7036 1258"/>
                            <a:gd name="T33" fmla="*/ T32 w 9782"/>
                            <a:gd name="T34" fmla="+- 0 7698 1258"/>
                            <a:gd name="T35" fmla="*/ T34 w 9782"/>
                            <a:gd name="T36" fmla="+- 0 7703 1258"/>
                            <a:gd name="T37" fmla="*/ T36 w 9782"/>
                            <a:gd name="T38" fmla="+- 0 8145 1258"/>
                            <a:gd name="T39" fmla="*/ T38 w 9782"/>
                            <a:gd name="T40" fmla="+- 0 8148 1258"/>
                            <a:gd name="T41" fmla="*/ T40 w 9782"/>
                            <a:gd name="T42" fmla="+- 0 8371 1258"/>
                            <a:gd name="T43" fmla="*/ T42 w 9782"/>
                            <a:gd name="T44" fmla="+- 0 8374 1258"/>
                            <a:gd name="T45" fmla="*/ T44 w 9782"/>
                            <a:gd name="T46" fmla="+- 0 9038 1258"/>
                            <a:gd name="T47" fmla="*/ T46 w 9782"/>
                            <a:gd name="T48" fmla="+- 0 9041 1258"/>
                            <a:gd name="T49" fmla="*/ T48 w 9782"/>
                            <a:gd name="T50" fmla="+- 0 9706 1258"/>
                            <a:gd name="T51" fmla="*/ T50 w 9782"/>
                            <a:gd name="T52" fmla="+- 0 9708 1258"/>
                            <a:gd name="T53" fmla="*/ T52 w 9782"/>
                            <a:gd name="T54" fmla="+- 0 10374 1258"/>
                            <a:gd name="T55" fmla="*/ T54 w 9782"/>
                            <a:gd name="T56" fmla="+- 0 10377 1258"/>
                            <a:gd name="T57" fmla="*/ T56 w 9782"/>
                            <a:gd name="T58" fmla="+- 0 11040 1258"/>
                            <a:gd name="T59" fmla="*/ T58 w 97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  <a:cxn ang="0">
                              <a:pos x="T41" y="0"/>
                            </a:cxn>
                            <a:cxn ang="0">
                              <a:pos x="T43" y="0"/>
                            </a:cxn>
                            <a:cxn ang="0">
                              <a:pos x="T45" y="0"/>
                            </a:cxn>
                            <a:cxn ang="0">
                              <a:pos x="T47" y="0"/>
                            </a:cxn>
                            <a:cxn ang="0">
                              <a:pos x="T49" y="0"/>
                            </a:cxn>
                            <a:cxn ang="0">
                              <a:pos x="T51" y="0"/>
                            </a:cxn>
                            <a:cxn ang="0">
                              <a:pos x="T53" y="0"/>
                            </a:cxn>
                            <a:cxn ang="0">
                              <a:pos x="T55" y="0"/>
                            </a:cxn>
                            <a:cxn ang="0">
                              <a:pos x="T57" y="0"/>
                            </a:cxn>
                            <a:cxn ang="0">
                              <a:pos x="T59" y="0"/>
                            </a:cxn>
                          </a:cxnLst>
                          <a:rect l="0" t="0" r="r" b="b"/>
                          <a:pathLst>
                            <a:path w="9782">
                              <a:moveTo>
                                <a:pt x="0" y="0"/>
                              </a:moveTo>
                              <a:lnTo>
                                <a:pt x="883" y="0"/>
                              </a:lnTo>
                              <a:moveTo>
                                <a:pt x="888" y="0"/>
                              </a:moveTo>
                              <a:lnTo>
                                <a:pt x="1550" y="0"/>
                              </a:lnTo>
                              <a:moveTo>
                                <a:pt x="1555" y="0"/>
                              </a:moveTo>
                              <a:lnTo>
                                <a:pt x="2217" y="0"/>
                              </a:lnTo>
                              <a:moveTo>
                                <a:pt x="2222" y="0"/>
                              </a:moveTo>
                              <a:lnTo>
                                <a:pt x="2884" y="0"/>
                              </a:lnTo>
                              <a:moveTo>
                                <a:pt x="2889" y="0"/>
                              </a:moveTo>
                              <a:lnTo>
                                <a:pt x="3551" y="0"/>
                              </a:lnTo>
                              <a:moveTo>
                                <a:pt x="3556" y="0"/>
                              </a:moveTo>
                              <a:lnTo>
                                <a:pt x="4218" y="0"/>
                              </a:lnTo>
                              <a:moveTo>
                                <a:pt x="4223" y="0"/>
                              </a:moveTo>
                              <a:lnTo>
                                <a:pt x="4885" y="0"/>
                              </a:lnTo>
                              <a:moveTo>
                                <a:pt x="4890" y="0"/>
                              </a:moveTo>
                              <a:lnTo>
                                <a:pt x="5773" y="0"/>
                              </a:lnTo>
                              <a:moveTo>
                                <a:pt x="5778" y="0"/>
                              </a:moveTo>
                              <a:lnTo>
                                <a:pt x="6440" y="0"/>
                              </a:lnTo>
                              <a:moveTo>
                                <a:pt x="6445" y="0"/>
                              </a:moveTo>
                              <a:lnTo>
                                <a:pt x="6887" y="0"/>
                              </a:lnTo>
                              <a:moveTo>
                                <a:pt x="6890" y="0"/>
                              </a:moveTo>
                              <a:lnTo>
                                <a:pt x="7113" y="0"/>
                              </a:lnTo>
                              <a:moveTo>
                                <a:pt x="7116" y="0"/>
                              </a:moveTo>
                              <a:lnTo>
                                <a:pt x="7780" y="0"/>
                              </a:lnTo>
                              <a:moveTo>
                                <a:pt x="7783" y="0"/>
                              </a:moveTo>
                              <a:lnTo>
                                <a:pt x="8448" y="0"/>
                              </a:lnTo>
                              <a:moveTo>
                                <a:pt x="8450" y="0"/>
                              </a:moveTo>
                              <a:lnTo>
                                <a:pt x="9116" y="0"/>
                              </a:lnTo>
                              <a:moveTo>
                                <a:pt x="9119" y="0"/>
                              </a:moveTo>
                              <a:lnTo>
                                <a:pt x="9782" y="0"/>
                              </a:lnTo>
                            </a:path>
                          </a:pathLst>
                        </a:custGeom>
                        <a:noFill/>
                        <a:ln w="806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D79FCF" id="Freeform: Shape 5" o:spid="_x0000_s1026" style="position:absolute;left:0;text-align:left;margin-left:62.9pt;margin-top:9.85pt;width:489.1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" path="m,l883,t5,l1550,t5,l2217,t5,l2884,t5,l3551,t5,l4218,t5,l4885,t5,l5773,t5,l6440,t5,l6887,t3,l7113,t3,l7780,t3,l8448,t2,l9116,t3,l9782,e" filled="f" strokeweight=".22403mm">
                <v:path arrowok="t" o:connecttype="custom" o:connectlocs="0,0;560705,0;563880,0;984250,0;987425,0;1407795,0;1410970,0;1831340,0;1834515,0;2254885,0;2258060,0;2678430,0;2681605,0;3101975,0;3105150,0;3665855,0;3669030,0;4089400,0;4092575,0;4373245,0;4375150,0;4516755,0;4518660,0;4940300,0;4942205,0;5364480,0;5365750,0;5788660,0;5790565,0;6211570,0" o:connectangles="0,0,0,0,0,0,0,0,0,0,0,0,0,0,0,0,0,0,0,0,0,0,0,0,0,0,0,0,0,0"/>
                <w10:wrap type="topAndBottom" anchorx="page"/>
              </v:shape>
            </w:pict>
          </mc:Fallback>
        </mc:AlternateContent>
      </w:r>
    </w:p>
    <w:p w14:paraId="57EF7766" w14:textId="77777777" w:rsidR="00D575F7" w:rsidRPr="00D575F7" w:rsidRDefault="00D575F7" w:rsidP="00D575F7">
      <w:pPr>
        <w:pStyle w:val="ListParagraph"/>
        <w:numPr>
          <w:ilvl w:val="0"/>
          <w:numId w:val="22"/>
        </w:numPr>
        <w:spacing w:before="170"/>
        <w:ind w:left="284" w:right="55" w:hanging="284"/>
        <w:rPr>
          <w:rFonts w:ascii="Arial" w:hAnsi="Arial" w:cs="Arial"/>
          <w:sz w:val="20"/>
        </w:rPr>
      </w:pPr>
      <w:r w:rsidRPr="00D575F7">
        <w:rPr>
          <w:rFonts w:ascii="Arial" w:hAnsi="Arial" w:cs="Arial"/>
          <w:sz w:val="20"/>
        </w:rPr>
        <w:t>Can</w:t>
      </w:r>
      <w:r w:rsidRPr="00D575F7">
        <w:rPr>
          <w:rFonts w:ascii="Arial" w:hAnsi="Arial" w:cs="Arial"/>
          <w:spacing w:val="-9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we</w:t>
      </w:r>
      <w:r w:rsidRPr="00D575F7">
        <w:rPr>
          <w:rFonts w:ascii="Arial" w:hAnsi="Arial" w:cs="Arial"/>
          <w:spacing w:val="-9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park</w:t>
      </w:r>
      <w:r w:rsidRPr="00D575F7">
        <w:rPr>
          <w:rFonts w:ascii="Arial" w:hAnsi="Arial" w:cs="Arial"/>
          <w:spacing w:val="-7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a</w:t>
      </w:r>
      <w:r w:rsidRPr="00D575F7">
        <w:rPr>
          <w:rFonts w:ascii="Arial" w:hAnsi="Arial" w:cs="Arial"/>
          <w:spacing w:val="-9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container</w:t>
      </w:r>
      <w:r w:rsidRPr="00D575F7">
        <w:rPr>
          <w:rFonts w:ascii="Arial" w:hAnsi="Arial" w:cs="Arial"/>
          <w:spacing w:val="-8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/</w:t>
      </w:r>
      <w:r w:rsidRPr="00D575F7">
        <w:rPr>
          <w:rFonts w:ascii="Arial" w:hAnsi="Arial" w:cs="Arial"/>
          <w:spacing w:val="-10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truck</w:t>
      </w:r>
      <w:r w:rsidRPr="00D575F7">
        <w:rPr>
          <w:rFonts w:ascii="Arial" w:hAnsi="Arial" w:cs="Arial"/>
          <w:spacing w:val="-11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directly</w:t>
      </w:r>
      <w:r w:rsidRPr="00D575F7">
        <w:rPr>
          <w:rFonts w:ascii="Arial" w:hAnsi="Arial" w:cs="Arial"/>
          <w:spacing w:val="-11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in</w:t>
      </w:r>
      <w:r w:rsidRPr="00D575F7">
        <w:rPr>
          <w:rFonts w:ascii="Arial" w:hAnsi="Arial" w:cs="Arial"/>
          <w:spacing w:val="-13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front</w:t>
      </w:r>
      <w:r w:rsidRPr="00D575F7">
        <w:rPr>
          <w:rFonts w:ascii="Arial" w:hAnsi="Arial" w:cs="Arial"/>
          <w:spacing w:val="-6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of</w:t>
      </w:r>
      <w:r w:rsidRPr="00D575F7">
        <w:rPr>
          <w:rFonts w:ascii="Arial" w:hAnsi="Arial" w:cs="Arial"/>
          <w:spacing w:val="-6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your</w:t>
      </w:r>
      <w:r w:rsidRPr="00D575F7">
        <w:rPr>
          <w:rFonts w:ascii="Arial" w:hAnsi="Arial" w:cs="Arial"/>
          <w:spacing w:val="-9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home?</w:t>
      </w:r>
      <w:r w:rsidRPr="00D575F7">
        <w:rPr>
          <w:rFonts w:ascii="Arial" w:hAnsi="Arial" w:cs="Arial"/>
          <w:spacing w:val="-8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</w:t>
      </w:r>
      <w:r w:rsidRPr="00D575F7">
        <w:rPr>
          <w:rFonts w:ascii="Arial" w:hAnsi="Arial" w:cs="Arial"/>
          <w:spacing w:val="-7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Yes</w:t>
      </w:r>
      <w:r w:rsidRPr="00D575F7">
        <w:rPr>
          <w:rFonts w:ascii="Arial" w:hAnsi="Arial" w:cs="Arial"/>
          <w:spacing w:val="32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</w:t>
      </w:r>
      <w:r w:rsidRPr="00D575F7">
        <w:rPr>
          <w:rFonts w:ascii="Arial" w:hAnsi="Arial" w:cs="Arial"/>
          <w:spacing w:val="-3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No</w:t>
      </w:r>
    </w:p>
    <w:p w14:paraId="18C46BE8" w14:textId="2B88F7D4" w:rsidR="00D575F7" w:rsidRPr="00D575F7" w:rsidRDefault="00D575F7" w:rsidP="00D575F7">
      <w:pPr>
        <w:pStyle w:val="ListParagraph"/>
        <w:numPr>
          <w:ilvl w:val="0"/>
          <w:numId w:val="22"/>
        </w:numPr>
        <w:spacing w:before="197"/>
        <w:ind w:left="284" w:right="55" w:hanging="284"/>
        <w:rPr>
          <w:rFonts w:ascii="Arial" w:hAnsi="Arial" w:cs="Arial"/>
          <w:sz w:val="20"/>
        </w:rPr>
      </w:pPr>
      <w:r w:rsidRPr="00D575F7">
        <w:rPr>
          <w:rFonts w:ascii="Arial" w:hAnsi="Arial" w:cs="Arial"/>
          <w:sz w:val="20"/>
        </w:rPr>
        <w:t>Please</w:t>
      </w:r>
      <w:r w:rsidRPr="00D575F7">
        <w:rPr>
          <w:rFonts w:ascii="Arial" w:hAnsi="Arial" w:cs="Arial"/>
          <w:spacing w:val="-1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estimate</w:t>
      </w:r>
      <w:r w:rsidRPr="00D575F7">
        <w:rPr>
          <w:rFonts w:ascii="Arial" w:hAnsi="Arial" w:cs="Arial"/>
          <w:spacing w:val="-1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(feet/meters) the</w:t>
      </w:r>
      <w:r w:rsidRPr="00D575F7">
        <w:rPr>
          <w:rFonts w:ascii="Arial" w:hAnsi="Arial" w:cs="Arial"/>
          <w:spacing w:val="-1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walking</w:t>
      </w:r>
      <w:r w:rsidRPr="00D575F7">
        <w:rPr>
          <w:rFonts w:ascii="Arial" w:hAnsi="Arial" w:cs="Arial"/>
          <w:spacing w:val="-1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distance</w:t>
      </w:r>
      <w:r w:rsidRPr="00D575F7">
        <w:rPr>
          <w:rFonts w:ascii="Arial" w:hAnsi="Arial" w:cs="Arial"/>
          <w:spacing w:val="-6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from the</w:t>
      </w:r>
      <w:r w:rsidRPr="00D575F7">
        <w:rPr>
          <w:rFonts w:ascii="Arial" w:hAnsi="Arial" w:cs="Arial"/>
          <w:spacing w:val="-1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container</w:t>
      </w:r>
      <w:r w:rsidRPr="00D575F7">
        <w:rPr>
          <w:rFonts w:ascii="Arial" w:hAnsi="Arial" w:cs="Arial"/>
          <w:spacing w:val="-4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/</w:t>
      </w:r>
      <w:r w:rsidRPr="00D575F7">
        <w:rPr>
          <w:rFonts w:ascii="Arial" w:hAnsi="Arial" w:cs="Arial"/>
          <w:spacing w:val="2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truck</w:t>
      </w:r>
      <w:r w:rsidRPr="00D575F7">
        <w:rPr>
          <w:rFonts w:ascii="Arial" w:hAnsi="Arial" w:cs="Arial"/>
          <w:spacing w:val="-4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to</w:t>
      </w:r>
      <w:r w:rsidRPr="00D575F7">
        <w:rPr>
          <w:rFonts w:ascii="Arial" w:hAnsi="Arial" w:cs="Arial"/>
          <w:spacing w:val="-1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your door:</w:t>
      </w:r>
      <w:r>
        <w:rPr>
          <w:rFonts w:ascii="Arial" w:hAnsi="Arial" w:cs="Arial"/>
          <w:sz w:val="20"/>
        </w:rPr>
        <w:t>______________</w:t>
      </w:r>
    </w:p>
    <w:p w14:paraId="426C73AE" w14:textId="77777777" w:rsidR="00D575F7" w:rsidRPr="00D575F7" w:rsidRDefault="00D575F7" w:rsidP="00D575F7">
      <w:pPr>
        <w:pStyle w:val="ListParagraph"/>
        <w:numPr>
          <w:ilvl w:val="0"/>
          <w:numId w:val="22"/>
        </w:numPr>
        <w:spacing w:before="202"/>
        <w:ind w:left="284" w:right="55" w:hanging="284"/>
        <w:rPr>
          <w:rFonts w:ascii="Arial" w:hAnsi="Arial" w:cs="Arial"/>
          <w:sz w:val="20"/>
        </w:rPr>
      </w:pPr>
      <w:r w:rsidRPr="00D575F7">
        <w:rPr>
          <w:rFonts w:ascii="Arial" w:hAnsi="Arial" w:cs="Arial"/>
          <w:sz w:val="20"/>
        </w:rPr>
        <w:t>Any</w:t>
      </w:r>
      <w:r w:rsidRPr="00D575F7">
        <w:rPr>
          <w:rFonts w:ascii="Arial" w:hAnsi="Arial" w:cs="Arial"/>
          <w:spacing w:val="-1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difficult</w:t>
      </w:r>
      <w:r w:rsidRPr="00D575F7">
        <w:rPr>
          <w:rFonts w:ascii="Arial" w:hAnsi="Arial" w:cs="Arial"/>
          <w:spacing w:val="3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access</w:t>
      </w:r>
      <w:r w:rsidRPr="00D575F7">
        <w:rPr>
          <w:rFonts w:ascii="Arial" w:hAnsi="Arial" w:cs="Arial"/>
          <w:spacing w:val="-1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we</w:t>
      </w:r>
      <w:r w:rsidRPr="00D575F7">
        <w:rPr>
          <w:rFonts w:ascii="Arial" w:hAnsi="Arial" w:cs="Arial"/>
          <w:spacing w:val="-1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need</w:t>
      </w:r>
      <w:r w:rsidRPr="00D575F7">
        <w:rPr>
          <w:rFonts w:ascii="Arial" w:hAnsi="Arial" w:cs="Arial"/>
          <w:spacing w:val="-1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to</w:t>
      </w:r>
      <w:r w:rsidRPr="00D575F7">
        <w:rPr>
          <w:rFonts w:ascii="Arial" w:hAnsi="Arial" w:cs="Arial"/>
          <w:spacing w:val="-2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know</w:t>
      </w:r>
      <w:r w:rsidRPr="00D575F7">
        <w:rPr>
          <w:rFonts w:ascii="Arial" w:hAnsi="Arial" w:cs="Arial"/>
          <w:spacing w:val="-6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about</w:t>
      </w:r>
      <w:r w:rsidRPr="00D575F7">
        <w:rPr>
          <w:rFonts w:ascii="Arial" w:hAnsi="Arial" w:cs="Arial"/>
          <w:spacing w:val="2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(</w:t>
      </w:r>
      <w:proofErr w:type="spellStart"/>
      <w:r w:rsidRPr="00D575F7">
        <w:rPr>
          <w:rFonts w:ascii="Arial" w:hAnsi="Arial" w:cs="Arial"/>
          <w:sz w:val="20"/>
        </w:rPr>
        <w:t>ie</w:t>
      </w:r>
      <w:proofErr w:type="spellEnd"/>
      <w:r w:rsidRPr="00D575F7">
        <w:rPr>
          <w:rFonts w:ascii="Arial" w:hAnsi="Arial" w:cs="Arial"/>
          <w:sz w:val="20"/>
        </w:rPr>
        <w:t>:</w:t>
      </w:r>
      <w:r w:rsidRPr="00D575F7">
        <w:rPr>
          <w:rFonts w:ascii="Arial" w:hAnsi="Arial" w:cs="Arial"/>
          <w:spacing w:val="-3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narrow</w:t>
      </w:r>
      <w:r w:rsidRPr="00D575F7">
        <w:rPr>
          <w:rFonts w:ascii="Arial" w:hAnsi="Arial" w:cs="Arial"/>
          <w:spacing w:val="-7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stairs</w:t>
      </w:r>
      <w:r w:rsidRPr="00D575F7">
        <w:rPr>
          <w:rFonts w:ascii="Arial" w:hAnsi="Arial" w:cs="Arial"/>
          <w:spacing w:val="-3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/</w:t>
      </w:r>
      <w:r w:rsidRPr="00D575F7">
        <w:rPr>
          <w:rFonts w:ascii="Arial" w:hAnsi="Arial" w:cs="Arial"/>
          <w:spacing w:val="2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hallways,</w:t>
      </w:r>
      <w:r w:rsidRPr="00D575F7">
        <w:rPr>
          <w:rFonts w:ascii="Arial" w:hAnsi="Arial" w:cs="Arial"/>
          <w:spacing w:val="1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unpaved</w:t>
      </w:r>
      <w:r w:rsidRPr="00D575F7">
        <w:rPr>
          <w:rFonts w:ascii="Arial" w:hAnsi="Arial" w:cs="Arial"/>
          <w:spacing w:val="-5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road(?</w:t>
      </w:r>
    </w:p>
    <w:p w14:paraId="559EB03A" w14:textId="0F507F21" w:rsidR="00D575F7" w:rsidRPr="00D575F7" w:rsidRDefault="00D575F7" w:rsidP="00D575F7">
      <w:pPr>
        <w:pStyle w:val="BodyText"/>
        <w:spacing w:before="1"/>
        <w:ind w:left="284" w:right="55" w:hanging="284"/>
        <w:rPr>
          <w:rFonts w:ascii="Arial" w:hAnsi="Arial" w:cs="Arial"/>
          <w:sz w:val="15"/>
        </w:rPr>
      </w:pPr>
      <w:r w:rsidRPr="00D575F7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0F7FC9A" wp14:editId="47547D1C">
                <wp:simplePos x="0" y="0"/>
                <wp:positionH relativeFrom="page">
                  <wp:posOffset>798830</wp:posOffset>
                </wp:positionH>
                <wp:positionV relativeFrom="paragraph">
                  <wp:posOffset>139700</wp:posOffset>
                </wp:positionV>
                <wp:extent cx="6212205" cy="1270"/>
                <wp:effectExtent l="8255" t="9525" r="8890" b="8255"/>
                <wp:wrapTopAndBottom/>
                <wp:docPr id="560287712" name="Freeform: 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12205" cy="1270"/>
                        </a:xfrm>
                        <a:custGeom>
                          <a:avLst/>
                          <a:gdLst>
                            <a:gd name="T0" fmla="+- 0 1258 1258"/>
                            <a:gd name="T1" fmla="*/ T0 w 9783"/>
                            <a:gd name="T2" fmla="+- 0 2141 1258"/>
                            <a:gd name="T3" fmla="*/ T2 w 9783"/>
                            <a:gd name="T4" fmla="+- 0 2146 1258"/>
                            <a:gd name="T5" fmla="*/ T4 w 9783"/>
                            <a:gd name="T6" fmla="+- 0 2808 1258"/>
                            <a:gd name="T7" fmla="*/ T6 w 9783"/>
                            <a:gd name="T8" fmla="+- 0 2813 1258"/>
                            <a:gd name="T9" fmla="*/ T8 w 9783"/>
                            <a:gd name="T10" fmla="+- 0 3475 1258"/>
                            <a:gd name="T11" fmla="*/ T10 w 9783"/>
                            <a:gd name="T12" fmla="+- 0 3480 1258"/>
                            <a:gd name="T13" fmla="*/ T12 w 9783"/>
                            <a:gd name="T14" fmla="+- 0 4142 1258"/>
                            <a:gd name="T15" fmla="*/ T14 w 9783"/>
                            <a:gd name="T16" fmla="+- 0 4147 1258"/>
                            <a:gd name="T17" fmla="*/ T16 w 9783"/>
                            <a:gd name="T18" fmla="+- 0 4809 1258"/>
                            <a:gd name="T19" fmla="*/ T18 w 9783"/>
                            <a:gd name="T20" fmla="+- 0 4814 1258"/>
                            <a:gd name="T21" fmla="*/ T20 w 9783"/>
                            <a:gd name="T22" fmla="+- 0 5476 1258"/>
                            <a:gd name="T23" fmla="*/ T22 w 9783"/>
                            <a:gd name="T24" fmla="+- 0 5481 1258"/>
                            <a:gd name="T25" fmla="*/ T24 w 9783"/>
                            <a:gd name="T26" fmla="+- 0 6143 1258"/>
                            <a:gd name="T27" fmla="*/ T26 w 9783"/>
                            <a:gd name="T28" fmla="+- 0 6148 1258"/>
                            <a:gd name="T29" fmla="*/ T28 w 9783"/>
                            <a:gd name="T30" fmla="+- 0 7031 1258"/>
                            <a:gd name="T31" fmla="*/ T30 w 9783"/>
                            <a:gd name="T32" fmla="+- 0 7036 1258"/>
                            <a:gd name="T33" fmla="*/ T32 w 9783"/>
                            <a:gd name="T34" fmla="+- 0 7698 1258"/>
                            <a:gd name="T35" fmla="*/ T34 w 9783"/>
                            <a:gd name="T36" fmla="+- 0 7703 1258"/>
                            <a:gd name="T37" fmla="*/ T36 w 9783"/>
                            <a:gd name="T38" fmla="+- 0 8365 1258"/>
                            <a:gd name="T39" fmla="*/ T38 w 9783"/>
                            <a:gd name="T40" fmla="+- 0 8370 1258"/>
                            <a:gd name="T41" fmla="*/ T40 w 9783"/>
                            <a:gd name="T42" fmla="+- 0 9032 1258"/>
                            <a:gd name="T43" fmla="*/ T42 w 9783"/>
                            <a:gd name="T44" fmla="+- 0 9037 1258"/>
                            <a:gd name="T45" fmla="*/ T44 w 9783"/>
                            <a:gd name="T46" fmla="+- 0 9699 1258"/>
                            <a:gd name="T47" fmla="*/ T46 w 9783"/>
                            <a:gd name="T48" fmla="+- 0 9704 1258"/>
                            <a:gd name="T49" fmla="*/ T48 w 9783"/>
                            <a:gd name="T50" fmla="+- 0 10146 1258"/>
                            <a:gd name="T51" fmla="*/ T50 w 9783"/>
                            <a:gd name="T52" fmla="+- 0 10151 1258"/>
                            <a:gd name="T53" fmla="*/ T52 w 9783"/>
                            <a:gd name="T54" fmla="+- 0 10374 1258"/>
                            <a:gd name="T55" fmla="*/ T54 w 9783"/>
                            <a:gd name="T56" fmla="+- 0 10376 1258"/>
                            <a:gd name="T57" fmla="*/ T56 w 9783"/>
                            <a:gd name="T58" fmla="+- 0 11041 1258"/>
                            <a:gd name="T59" fmla="*/ T58 w 978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  <a:cxn ang="0">
                              <a:pos x="T41" y="0"/>
                            </a:cxn>
                            <a:cxn ang="0">
                              <a:pos x="T43" y="0"/>
                            </a:cxn>
                            <a:cxn ang="0">
                              <a:pos x="T45" y="0"/>
                            </a:cxn>
                            <a:cxn ang="0">
                              <a:pos x="T47" y="0"/>
                            </a:cxn>
                            <a:cxn ang="0">
                              <a:pos x="T49" y="0"/>
                            </a:cxn>
                            <a:cxn ang="0">
                              <a:pos x="T51" y="0"/>
                            </a:cxn>
                            <a:cxn ang="0">
                              <a:pos x="T53" y="0"/>
                            </a:cxn>
                            <a:cxn ang="0">
                              <a:pos x="T55" y="0"/>
                            </a:cxn>
                            <a:cxn ang="0">
                              <a:pos x="T57" y="0"/>
                            </a:cxn>
                            <a:cxn ang="0">
                              <a:pos x="T59" y="0"/>
                            </a:cxn>
                          </a:cxnLst>
                          <a:rect l="0" t="0" r="r" b="b"/>
                          <a:pathLst>
                            <a:path w="9783">
                              <a:moveTo>
                                <a:pt x="0" y="0"/>
                              </a:moveTo>
                              <a:lnTo>
                                <a:pt x="883" y="0"/>
                              </a:lnTo>
                              <a:moveTo>
                                <a:pt x="888" y="0"/>
                              </a:moveTo>
                              <a:lnTo>
                                <a:pt x="1550" y="0"/>
                              </a:lnTo>
                              <a:moveTo>
                                <a:pt x="1555" y="0"/>
                              </a:moveTo>
                              <a:lnTo>
                                <a:pt x="2217" y="0"/>
                              </a:lnTo>
                              <a:moveTo>
                                <a:pt x="2222" y="0"/>
                              </a:moveTo>
                              <a:lnTo>
                                <a:pt x="2884" y="0"/>
                              </a:lnTo>
                              <a:moveTo>
                                <a:pt x="2889" y="0"/>
                              </a:moveTo>
                              <a:lnTo>
                                <a:pt x="3551" y="0"/>
                              </a:lnTo>
                              <a:moveTo>
                                <a:pt x="3556" y="0"/>
                              </a:moveTo>
                              <a:lnTo>
                                <a:pt x="4218" y="0"/>
                              </a:lnTo>
                              <a:moveTo>
                                <a:pt x="4223" y="0"/>
                              </a:moveTo>
                              <a:lnTo>
                                <a:pt x="4885" y="0"/>
                              </a:lnTo>
                              <a:moveTo>
                                <a:pt x="4890" y="0"/>
                              </a:moveTo>
                              <a:lnTo>
                                <a:pt x="5773" y="0"/>
                              </a:lnTo>
                              <a:moveTo>
                                <a:pt x="5778" y="0"/>
                              </a:moveTo>
                              <a:lnTo>
                                <a:pt x="6440" y="0"/>
                              </a:lnTo>
                              <a:moveTo>
                                <a:pt x="6445" y="0"/>
                              </a:moveTo>
                              <a:lnTo>
                                <a:pt x="7107" y="0"/>
                              </a:lnTo>
                              <a:moveTo>
                                <a:pt x="7112" y="0"/>
                              </a:moveTo>
                              <a:lnTo>
                                <a:pt x="7774" y="0"/>
                              </a:lnTo>
                              <a:moveTo>
                                <a:pt x="7779" y="0"/>
                              </a:moveTo>
                              <a:lnTo>
                                <a:pt x="8441" y="0"/>
                              </a:lnTo>
                              <a:moveTo>
                                <a:pt x="8446" y="0"/>
                              </a:moveTo>
                              <a:lnTo>
                                <a:pt x="8888" y="0"/>
                              </a:lnTo>
                              <a:moveTo>
                                <a:pt x="8893" y="0"/>
                              </a:moveTo>
                              <a:lnTo>
                                <a:pt x="9116" y="0"/>
                              </a:lnTo>
                              <a:moveTo>
                                <a:pt x="9118" y="0"/>
                              </a:moveTo>
                              <a:lnTo>
                                <a:pt x="9783" y="0"/>
                              </a:lnTo>
                            </a:path>
                          </a:pathLst>
                        </a:custGeom>
                        <a:noFill/>
                        <a:ln w="806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38A472" id="Freeform: Shape 4" o:spid="_x0000_s1026" style="position:absolute;left:0;text-align:left;margin-left:62.9pt;margin-top:11pt;width:489.1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8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" path="m,l883,t5,l1550,t5,l2217,t5,l2884,t5,l3551,t5,l4218,t5,l4885,t5,l5773,t5,l6440,t5,l7107,t5,l7774,t5,l8441,t5,l8888,t5,l9116,t2,l9783,e" filled="f" strokeweight=".22403mm">
                <v:path arrowok="t" o:connecttype="custom" o:connectlocs="0,0;560705,0;563880,0;984250,0;987425,0;1407795,0;1410970,0;1831340,0;1834515,0;2254885,0;2258060,0;2678430,0;2681605,0;3101975,0;3105150,0;3665855,0;3669030,0;4089400,0;4092575,0;4512945,0;4516120,0;4936490,0;4939665,0;5360035,0;5363210,0;5643880,0;5647055,0;5788660,0;5789930,0;6212205,0" o:connectangles="0,0,0,0,0,0,0,0,0,0,0,0,0,0,0,0,0,0,0,0,0,0,0,0,0,0,0,0,0,0"/>
                <w10:wrap type="topAndBottom" anchorx="page"/>
              </v:shape>
            </w:pict>
          </mc:Fallback>
        </mc:AlternateContent>
      </w:r>
    </w:p>
    <w:p w14:paraId="43DB8EFD" w14:textId="77777777" w:rsidR="00D575F7" w:rsidRPr="00D575F7" w:rsidRDefault="00D575F7" w:rsidP="00D575F7">
      <w:pPr>
        <w:pStyle w:val="BodyText"/>
        <w:spacing w:before="4"/>
        <w:ind w:left="284" w:right="55" w:hanging="284"/>
        <w:rPr>
          <w:rFonts w:ascii="Arial" w:hAnsi="Arial" w:cs="Arial"/>
          <w:sz w:val="6"/>
        </w:rPr>
      </w:pPr>
    </w:p>
    <w:p w14:paraId="59096BA8" w14:textId="4DEC2E16" w:rsidR="00D575F7" w:rsidRPr="00D575F7" w:rsidRDefault="00D575F7" w:rsidP="00D575F7">
      <w:pPr>
        <w:pStyle w:val="ListParagraph"/>
        <w:numPr>
          <w:ilvl w:val="0"/>
          <w:numId w:val="22"/>
        </w:numPr>
        <w:spacing w:before="102"/>
        <w:ind w:left="284" w:right="55" w:hanging="284"/>
        <w:rPr>
          <w:rFonts w:ascii="Arial" w:hAnsi="Arial" w:cs="Arial"/>
          <w:sz w:val="20"/>
        </w:rPr>
      </w:pPr>
      <w:r w:rsidRPr="00D575F7">
        <w:rPr>
          <w:rFonts w:ascii="Arial" w:hAnsi="Arial" w:cs="Arial"/>
          <w:spacing w:val="-1"/>
          <w:sz w:val="20"/>
        </w:rPr>
        <w:t>Heavy</w:t>
      </w:r>
      <w:r w:rsidRPr="00D575F7">
        <w:rPr>
          <w:rFonts w:ascii="Arial" w:hAnsi="Arial" w:cs="Arial"/>
          <w:spacing w:val="-12"/>
          <w:sz w:val="20"/>
        </w:rPr>
        <w:t xml:space="preserve"> </w:t>
      </w:r>
      <w:r w:rsidRPr="00D575F7">
        <w:rPr>
          <w:rFonts w:ascii="Arial" w:hAnsi="Arial" w:cs="Arial"/>
          <w:spacing w:val="-1"/>
          <w:sz w:val="20"/>
        </w:rPr>
        <w:t>items</w:t>
      </w:r>
      <w:r w:rsidRPr="00D575F7">
        <w:rPr>
          <w:rFonts w:ascii="Arial" w:hAnsi="Arial" w:cs="Arial"/>
          <w:spacing w:val="-12"/>
          <w:sz w:val="20"/>
        </w:rPr>
        <w:t xml:space="preserve"> </w:t>
      </w:r>
      <w:r w:rsidRPr="00D575F7">
        <w:rPr>
          <w:rFonts w:ascii="Arial" w:hAnsi="Arial" w:cs="Arial"/>
          <w:spacing w:val="-1"/>
          <w:sz w:val="20"/>
        </w:rPr>
        <w:t>(+100kg)</w:t>
      </w:r>
      <w:r w:rsidRPr="00D575F7">
        <w:rPr>
          <w:rFonts w:ascii="Arial" w:hAnsi="Arial" w:cs="Arial"/>
          <w:spacing w:val="-11"/>
          <w:sz w:val="20"/>
        </w:rPr>
        <w:t xml:space="preserve"> </w:t>
      </w:r>
      <w:r w:rsidRPr="00D575F7">
        <w:rPr>
          <w:rFonts w:ascii="Arial" w:hAnsi="Arial" w:cs="Arial"/>
          <w:spacing w:val="-1"/>
          <w:sz w:val="20"/>
        </w:rPr>
        <w:t>in</w:t>
      </w:r>
      <w:r w:rsidRPr="00D575F7">
        <w:rPr>
          <w:rFonts w:ascii="Arial" w:hAnsi="Arial" w:cs="Arial"/>
          <w:spacing w:val="-9"/>
          <w:sz w:val="20"/>
        </w:rPr>
        <w:t xml:space="preserve"> </w:t>
      </w:r>
      <w:r w:rsidRPr="00D575F7">
        <w:rPr>
          <w:rFonts w:ascii="Arial" w:hAnsi="Arial" w:cs="Arial"/>
          <w:spacing w:val="-1"/>
          <w:sz w:val="20"/>
        </w:rPr>
        <w:t>your</w:t>
      </w:r>
      <w:r w:rsidRPr="00D575F7">
        <w:rPr>
          <w:rFonts w:ascii="Arial" w:hAnsi="Arial" w:cs="Arial"/>
          <w:spacing w:val="-8"/>
          <w:sz w:val="20"/>
        </w:rPr>
        <w:t xml:space="preserve"> </w:t>
      </w:r>
      <w:r w:rsidRPr="00D575F7">
        <w:rPr>
          <w:rFonts w:ascii="Arial" w:hAnsi="Arial" w:cs="Arial"/>
          <w:spacing w:val="-1"/>
          <w:sz w:val="20"/>
        </w:rPr>
        <w:t>shipment</w:t>
      </w:r>
      <w:r w:rsidRPr="00D575F7">
        <w:rPr>
          <w:rFonts w:ascii="Arial" w:hAnsi="Arial" w:cs="Arial"/>
          <w:spacing w:val="-10"/>
          <w:sz w:val="20"/>
        </w:rPr>
        <w:t xml:space="preserve"> </w:t>
      </w:r>
      <w:r w:rsidRPr="00D575F7">
        <w:rPr>
          <w:rFonts w:ascii="Arial" w:hAnsi="Arial" w:cs="Arial"/>
          <w:spacing w:val="-1"/>
          <w:sz w:val="20"/>
        </w:rPr>
        <w:t>(</w:t>
      </w:r>
      <w:proofErr w:type="spellStart"/>
      <w:r w:rsidRPr="00D575F7">
        <w:rPr>
          <w:rFonts w:ascii="Arial" w:hAnsi="Arial" w:cs="Arial"/>
          <w:spacing w:val="-1"/>
          <w:sz w:val="20"/>
        </w:rPr>
        <w:t>ie.safe</w:t>
      </w:r>
      <w:proofErr w:type="spellEnd"/>
      <w:r w:rsidRPr="00D575F7">
        <w:rPr>
          <w:rFonts w:ascii="Arial" w:hAnsi="Arial" w:cs="Arial"/>
          <w:spacing w:val="-1"/>
          <w:sz w:val="20"/>
        </w:rPr>
        <w:t>/piano/</w:t>
      </w:r>
      <w:proofErr w:type="spellStart"/>
      <w:r w:rsidRPr="00D575F7">
        <w:rPr>
          <w:rFonts w:ascii="Arial" w:hAnsi="Arial" w:cs="Arial"/>
          <w:spacing w:val="-1"/>
          <w:sz w:val="20"/>
        </w:rPr>
        <w:t>sub</w:t>
      </w:r>
      <w:r w:rsidRPr="00D575F7">
        <w:rPr>
          <w:rFonts w:ascii="Arial" w:hAnsi="Arial" w:cs="Arial"/>
          <w:spacing w:val="-9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zero</w:t>
      </w:r>
      <w:proofErr w:type="spellEnd"/>
      <w:r w:rsidRPr="00D575F7">
        <w:rPr>
          <w:rFonts w:ascii="Arial" w:hAnsi="Arial" w:cs="Arial"/>
          <w:sz w:val="20"/>
        </w:rPr>
        <w:t>)?</w:t>
      </w:r>
      <w:r w:rsidRPr="00D575F7">
        <w:rPr>
          <w:rFonts w:ascii="Arial" w:hAnsi="Arial" w:cs="Arial"/>
          <w:spacing w:val="39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</w:t>
      </w:r>
      <w:r w:rsidRPr="00D575F7">
        <w:rPr>
          <w:rFonts w:ascii="Arial" w:hAnsi="Arial" w:cs="Arial"/>
          <w:spacing w:val="-3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No</w:t>
      </w:r>
      <w:r w:rsidRPr="00D575F7">
        <w:rPr>
          <w:rFonts w:ascii="Arial" w:hAnsi="Arial" w:cs="Arial"/>
          <w:spacing w:val="-9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</w:t>
      </w:r>
      <w:r w:rsidRPr="00D575F7">
        <w:rPr>
          <w:rFonts w:ascii="Arial" w:hAnsi="Arial" w:cs="Arial"/>
          <w:spacing w:val="-8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Yes</w:t>
      </w:r>
      <w:r w:rsidRPr="00D575F7">
        <w:rPr>
          <w:rFonts w:ascii="Arial" w:hAnsi="Arial" w:cs="Arial"/>
          <w:spacing w:val="-11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details:</w:t>
      </w:r>
      <w:r>
        <w:rPr>
          <w:rFonts w:ascii="Arial" w:hAnsi="Arial" w:cs="Arial"/>
          <w:sz w:val="20"/>
        </w:rPr>
        <w:t>__________________</w:t>
      </w:r>
    </w:p>
    <w:p w14:paraId="5973ED83" w14:textId="2427CE09" w:rsidR="00D575F7" w:rsidRPr="00D575F7" w:rsidRDefault="00D575F7" w:rsidP="00D575F7">
      <w:pPr>
        <w:pStyle w:val="ListParagraph"/>
        <w:numPr>
          <w:ilvl w:val="0"/>
          <w:numId w:val="22"/>
        </w:numPr>
        <w:spacing w:before="197"/>
        <w:ind w:left="284" w:right="55" w:hanging="284"/>
        <w:rPr>
          <w:rFonts w:ascii="Arial" w:hAnsi="Arial" w:cs="Arial"/>
          <w:sz w:val="20"/>
        </w:rPr>
      </w:pPr>
      <w:r w:rsidRPr="00D575F7">
        <w:rPr>
          <w:rFonts w:ascii="Arial" w:hAnsi="Arial" w:cs="Arial"/>
          <w:sz w:val="20"/>
        </w:rPr>
        <w:t>Is</w:t>
      </w:r>
      <w:r w:rsidRPr="00D575F7">
        <w:rPr>
          <w:rFonts w:ascii="Arial" w:hAnsi="Arial" w:cs="Arial"/>
          <w:spacing w:val="-4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there</w:t>
      </w:r>
      <w:r w:rsidRPr="00D575F7">
        <w:rPr>
          <w:rFonts w:ascii="Arial" w:hAnsi="Arial" w:cs="Arial"/>
          <w:spacing w:val="-2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any particularly</w:t>
      </w:r>
      <w:r w:rsidRPr="00D575F7">
        <w:rPr>
          <w:rFonts w:ascii="Arial" w:hAnsi="Arial" w:cs="Arial"/>
          <w:spacing w:val="-4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large</w:t>
      </w:r>
      <w:r w:rsidRPr="00D575F7">
        <w:rPr>
          <w:rFonts w:ascii="Arial" w:hAnsi="Arial" w:cs="Arial"/>
          <w:spacing w:val="-6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items</w:t>
      </w:r>
      <w:r w:rsidRPr="00D575F7">
        <w:rPr>
          <w:rFonts w:ascii="Arial" w:hAnsi="Arial" w:cs="Arial"/>
          <w:spacing w:val="-4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that</w:t>
      </w:r>
      <w:r w:rsidRPr="00D575F7">
        <w:rPr>
          <w:rFonts w:ascii="Arial" w:hAnsi="Arial" w:cs="Arial"/>
          <w:spacing w:val="2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will</w:t>
      </w:r>
      <w:r w:rsidRPr="00D575F7">
        <w:rPr>
          <w:rFonts w:ascii="Arial" w:hAnsi="Arial" w:cs="Arial"/>
          <w:spacing w:val="3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not</w:t>
      </w:r>
      <w:r w:rsidRPr="00D575F7">
        <w:rPr>
          <w:rFonts w:ascii="Arial" w:hAnsi="Arial" w:cs="Arial"/>
          <w:spacing w:val="-3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fit</w:t>
      </w:r>
      <w:r w:rsidRPr="00D575F7">
        <w:rPr>
          <w:rFonts w:ascii="Arial" w:hAnsi="Arial" w:cs="Arial"/>
          <w:spacing w:val="-3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your</w:t>
      </w:r>
      <w:r w:rsidRPr="00D575F7">
        <w:rPr>
          <w:rFonts w:ascii="Arial" w:hAnsi="Arial" w:cs="Arial"/>
          <w:spacing w:val="-4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front</w:t>
      </w:r>
      <w:r w:rsidRPr="00D575F7">
        <w:rPr>
          <w:rFonts w:ascii="Arial" w:hAnsi="Arial" w:cs="Arial"/>
          <w:spacing w:val="2"/>
          <w:sz w:val="20"/>
        </w:rPr>
        <w:t xml:space="preserve"> </w:t>
      </w:r>
      <w:r w:rsidRPr="00D575F7">
        <w:rPr>
          <w:rFonts w:ascii="Arial" w:hAnsi="Arial" w:cs="Arial"/>
          <w:sz w:val="20"/>
        </w:rPr>
        <w:t>door or elevator?</w:t>
      </w:r>
      <w:r w:rsidRPr="00D575F7">
        <w:rPr>
          <w:rFonts w:ascii="Arial" w:hAnsi="Arial" w:cs="Arial"/>
          <w:spacing w:val="-5"/>
          <w:sz w:val="20"/>
        </w:rPr>
        <w:t xml:space="preserve"> </w:t>
      </w:r>
      <w:r>
        <w:rPr>
          <w:rFonts w:ascii="Arial" w:hAnsi="Arial" w:cs="Arial"/>
          <w:sz w:val="20"/>
        </w:rPr>
        <w:t>_______________________</w:t>
      </w:r>
    </w:p>
    <w:p w14:paraId="4F6BA07E" w14:textId="4FF6B377" w:rsidR="00D575F7" w:rsidRPr="00D575F7" w:rsidRDefault="00D575F7" w:rsidP="00D575F7">
      <w:pPr>
        <w:pStyle w:val="ListParagraph"/>
        <w:numPr>
          <w:ilvl w:val="0"/>
          <w:numId w:val="22"/>
        </w:numPr>
        <w:spacing w:before="202"/>
        <w:ind w:left="284" w:right="55" w:hanging="284"/>
        <w:rPr>
          <w:rFonts w:ascii="Arial" w:hAnsi="Arial" w:cs="Arial"/>
          <w:sz w:val="20"/>
        </w:rPr>
      </w:pPr>
      <w:r w:rsidRPr="00D575F7">
        <w:rPr>
          <w:rFonts w:ascii="Arial" w:hAnsi="Arial" w:cs="Arial"/>
          <w:w w:val="95"/>
          <w:sz w:val="20"/>
        </w:rPr>
        <w:t>Did</w:t>
      </w:r>
      <w:r w:rsidRPr="00D575F7">
        <w:rPr>
          <w:rFonts w:ascii="Arial" w:hAnsi="Arial" w:cs="Arial"/>
          <w:spacing w:val="10"/>
          <w:w w:val="95"/>
          <w:sz w:val="20"/>
        </w:rPr>
        <w:t xml:space="preserve"> </w:t>
      </w:r>
      <w:r w:rsidRPr="00D575F7">
        <w:rPr>
          <w:rFonts w:ascii="Arial" w:hAnsi="Arial" w:cs="Arial"/>
          <w:w w:val="95"/>
          <w:sz w:val="20"/>
        </w:rPr>
        <w:t>you</w:t>
      </w:r>
      <w:r w:rsidRPr="00D575F7">
        <w:rPr>
          <w:rFonts w:ascii="Arial" w:hAnsi="Arial" w:cs="Arial"/>
          <w:spacing w:val="5"/>
          <w:w w:val="95"/>
          <w:sz w:val="20"/>
        </w:rPr>
        <w:t xml:space="preserve"> </w:t>
      </w:r>
      <w:r w:rsidRPr="00D575F7">
        <w:rPr>
          <w:rFonts w:ascii="Arial" w:hAnsi="Arial" w:cs="Arial"/>
          <w:w w:val="95"/>
          <w:sz w:val="20"/>
        </w:rPr>
        <w:t>insure</w:t>
      </w:r>
      <w:r w:rsidRPr="00D575F7">
        <w:rPr>
          <w:rFonts w:ascii="Arial" w:hAnsi="Arial" w:cs="Arial"/>
          <w:spacing w:val="12"/>
          <w:w w:val="95"/>
          <w:sz w:val="20"/>
        </w:rPr>
        <w:t xml:space="preserve"> </w:t>
      </w:r>
      <w:r w:rsidRPr="00D575F7">
        <w:rPr>
          <w:rFonts w:ascii="Arial" w:hAnsi="Arial" w:cs="Arial"/>
          <w:w w:val="95"/>
          <w:sz w:val="20"/>
        </w:rPr>
        <w:t>your</w:t>
      </w:r>
      <w:r w:rsidRPr="00D575F7">
        <w:rPr>
          <w:rFonts w:ascii="Arial" w:hAnsi="Arial" w:cs="Arial"/>
          <w:spacing w:val="12"/>
          <w:w w:val="95"/>
          <w:sz w:val="20"/>
        </w:rPr>
        <w:t xml:space="preserve"> </w:t>
      </w:r>
      <w:r w:rsidRPr="00D575F7">
        <w:rPr>
          <w:rFonts w:ascii="Arial" w:hAnsi="Arial" w:cs="Arial"/>
          <w:w w:val="95"/>
          <w:sz w:val="20"/>
        </w:rPr>
        <w:t>shipment?</w:t>
      </w:r>
      <w:r w:rsidRPr="00D575F7">
        <w:rPr>
          <w:rFonts w:ascii="Arial" w:hAnsi="Arial" w:cs="Arial"/>
          <w:spacing w:val="6"/>
          <w:w w:val="95"/>
          <w:sz w:val="20"/>
        </w:rPr>
        <w:t xml:space="preserve"> </w:t>
      </w:r>
      <w:r w:rsidRPr="00D575F7">
        <w:rPr>
          <w:rFonts w:ascii="Arial" w:hAnsi="Arial" w:cs="Arial"/>
          <w:w w:val="95"/>
          <w:sz w:val="20"/>
        </w:rPr>
        <w:t></w:t>
      </w:r>
      <w:r w:rsidRPr="00D575F7">
        <w:rPr>
          <w:rFonts w:ascii="Arial" w:hAnsi="Arial" w:cs="Arial"/>
          <w:spacing w:val="17"/>
          <w:w w:val="95"/>
          <w:sz w:val="20"/>
        </w:rPr>
        <w:t xml:space="preserve"> </w:t>
      </w:r>
      <w:r w:rsidRPr="00D575F7">
        <w:rPr>
          <w:rFonts w:ascii="Arial" w:hAnsi="Arial" w:cs="Arial"/>
          <w:w w:val="95"/>
          <w:sz w:val="20"/>
        </w:rPr>
        <w:t>No</w:t>
      </w:r>
      <w:r w:rsidRPr="00D575F7">
        <w:rPr>
          <w:rFonts w:ascii="Arial" w:hAnsi="Arial" w:cs="Arial"/>
          <w:spacing w:val="134"/>
          <w:sz w:val="20"/>
        </w:rPr>
        <w:t xml:space="preserve"> </w:t>
      </w:r>
      <w:r w:rsidRPr="00D575F7">
        <w:rPr>
          <w:rFonts w:ascii="Arial" w:hAnsi="Arial" w:cs="Arial"/>
          <w:w w:val="95"/>
          <w:sz w:val="20"/>
        </w:rPr>
        <w:t></w:t>
      </w:r>
      <w:r w:rsidRPr="00D575F7">
        <w:rPr>
          <w:rFonts w:ascii="Arial" w:hAnsi="Arial" w:cs="Arial"/>
          <w:spacing w:val="11"/>
          <w:w w:val="95"/>
          <w:sz w:val="20"/>
        </w:rPr>
        <w:t xml:space="preserve"> </w:t>
      </w:r>
      <w:r w:rsidRPr="00D575F7">
        <w:rPr>
          <w:rFonts w:ascii="Arial" w:hAnsi="Arial" w:cs="Arial"/>
          <w:w w:val="95"/>
          <w:sz w:val="20"/>
        </w:rPr>
        <w:t>Yes</w:t>
      </w:r>
      <w:r w:rsidRPr="00D575F7">
        <w:rPr>
          <w:rFonts w:ascii="Arial" w:hAnsi="Arial" w:cs="Arial"/>
          <w:spacing w:val="7"/>
          <w:w w:val="95"/>
          <w:sz w:val="20"/>
        </w:rPr>
        <w:t xml:space="preserve"> </w:t>
      </w:r>
      <w:r w:rsidRPr="00D575F7">
        <w:rPr>
          <w:rFonts w:ascii="Arial" w:hAnsi="Arial" w:cs="Arial"/>
          <w:w w:val="95"/>
          <w:sz w:val="20"/>
        </w:rPr>
        <w:t>Shipment</w:t>
      </w:r>
      <w:r w:rsidRPr="00D575F7">
        <w:rPr>
          <w:rFonts w:ascii="Arial" w:hAnsi="Arial" w:cs="Arial"/>
          <w:spacing w:val="4"/>
          <w:w w:val="95"/>
          <w:sz w:val="20"/>
        </w:rPr>
        <w:t xml:space="preserve"> </w:t>
      </w:r>
      <w:r w:rsidRPr="00D575F7">
        <w:rPr>
          <w:rFonts w:ascii="Arial" w:hAnsi="Arial" w:cs="Arial"/>
          <w:w w:val="95"/>
          <w:sz w:val="20"/>
        </w:rPr>
        <w:t>value?</w:t>
      </w:r>
      <w:r>
        <w:rPr>
          <w:rFonts w:ascii="Arial" w:hAnsi="Arial" w:cs="Arial"/>
          <w:sz w:val="20"/>
        </w:rPr>
        <w:t>_____________________________________</w:t>
      </w:r>
    </w:p>
    <w:p w14:paraId="6EF8DCCF" w14:textId="61958938" w:rsidR="00D575F7" w:rsidRDefault="00D575F7" w:rsidP="00D575F7">
      <w:pPr>
        <w:pStyle w:val="ListParagraph"/>
        <w:numPr>
          <w:ilvl w:val="0"/>
          <w:numId w:val="22"/>
        </w:numPr>
        <w:spacing w:before="196"/>
        <w:ind w:left="284" w:right="55" w:hanging="284"/>
        <w:rPr>
          <w:sz w:val="20"/>
        </w:rPr>
      </w:pPr>
      <w:r w:rsidRPr="00D575F7">
        <w:rPr>
          <w:rFonts w:ascii="Arial" w:hAnsi="Arial" w:cs="Arial"/>
          <w:sz w:val="20"/>
        </w:rPr>
        <w:t>Anyt</w:t>
      </w:r>
      <w:r>
        <w:rPr>
          <w:sz w:val="20"/>
        </w:rPr>
        <w:t>hing</w:t>
      </w:r>
      <w:r>
        <w:rPr>
          <w:spacing w:val="-2"/>
          <w:sz w:val="20"/>
        </w:rPr>
        <w:t xml:space="preserve"> </w:t>
      </w:r>
      <w:r>
        <w:rPr>
          <w:sz w:val="20"/>
        </w:rPr>
        <w:t>else</w:t>
      </w:r>
      <w:r>
        <w:rPr>
          <w:spacing w:val="-1"/>
          <w:sz w:val="20"/>
        </w:rPr>
        <w:t xml:space="preserve"> </w:t>
      </w:r>
      <w:r>
        <w:rPr>
          <w:sz w:val="20"/>
        </w:rPr>
        <w:t>we</w:t>
      </w:r>
      <w:r>
        <w:rPr>
          <w:spacing w:val="-1"/>
          <w:sz w:val="20"/>
        </w:rPr>
        <w:t xml:space="preserve"> </w:t>
      </w:r>
      <w:r>
        <w:rPr>
          <w:sz w:val="20"/>
        </w:rPr>
        <w:t>should</w:t>
      </w:r>
      <w:r>
        <w:rPr>
          <w:spacing w:val="-1"/>
          <w:sz w:val="20"/>
        </w:rPr>
        <w:t xml:space="preserve"> </w:t>
      </w:r>
      <w:r>
        <w:rPr>
          <w:sz w:val="20"/>
        </w:rPr>
        <w:t>be</w:t>
      </w:r>
      <w:r>
        <w:rPr>
          <w:spacing w:val="-1"/>
          <w:sz w:val="20"/>
        </w:rPr>
        <w:t xml:space="preserve"> </w:t>
      </w:r>
      <w:r>
        <w:rPr>
          <w:sz w:val="20"/>
        </w:rPr>
        <w:t>aware</w:t>
      </w:r>
      <w:r>
        <w:rPr>
          <w:spacing w:val="-1"/>
          <w:sz w:val="20"/>
        </w:rPr>
        <w:t xml:space="preserve"> </w:t>
      </w:r>
      <w:r>
        <w:rPr>
          <w:sz w:val="20"/>
        </w:rPr>
        <w:t>of?</w:t>
      </w:r>
      <w:r>
        <w:rPr>
          <w:sz w:val="20"/>
          <w:u w:val="single"/>
        </w:rPr>
        <w:t xml:space="preserve"> </w:t>
      </w:r>
      <w:r>
        <w:rPr>
          <w:sz w:val="20"/>
        </w:rPr>
        <w:t>_______________________________________________________________</w:t>
      </w:r>
    </w:p>
    <w:p w14:paraId="5C3BE5A3" w14:textId="77777777" w:rsidR="00D575F7" w:rsidRDefault="00D575F7" w:rsidP="00D575F7">
      <w:pPr>
        <w:pStyle w:val="BodyText"/>
        <w:tabs>
          <w:tab w:val="left" w:pos="1261"/>
        </w:tabs>
        <w:spacing w:before="196" w:line="244" w:lineRule="auto"/>
        <w:ind w:right="55"/>
      </w:pPr>
      <w:r>
        <w:rPr>
          <w:rFonts w:ascii="Arial"/>
          <w:b/>
        </w:rPr>
        <w:t xml:space="preserve">Please note: </w:t>
      </w:r>
      <w:r>
        <w:t>Our standard service includes delivery up to 20 meters (from the back of the truck/container</w:t>
      </w:r>
      <w:r>
        <w:rPr>
          <w:spacing w:val="1"/>
        </w:rPr>
        <w:t xml:space="preserve"> </w:t>
      </w:r>
      <w:r>
        <w:t>to</w:t>
      </w:r>
      <w:r>
        <w:rPr>
          <w:spacing w:val="-53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front</w:t>
      </w:r>
      <w:r>
        <w:rPr>
          <w:spacing w:val="3"/>
        </w:rPr>
        <w:t xml:space="preserve"> </w:t>
      </w:r>
      <w:r>
        <w:t>door)</w:t>
      </w:r>
      <w:r>
        <w:rPr>
          <w:spacing w:val="-3"/>
        </w:rPr>
        <w:t xml:space="preserve"> </w:t>
      </w:r>
      <w:r>
        <w:t>and hand carry</w:t>
      </w:r>
      <w:r>
        <w:rPr>
          <w:spacing w:val="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items</w:t>
      </w:r>
      <w:r>
        <w:rPr>
          <w:spacing w:val="-3"/>
        </w:rPr>
        <w:t xml:space="preserve"> </w:t>
      </w:r>
      <w:r>
        <w:t>up to 2</w:t>
      </w:r>
      <w:r>
        <w:rPr>
          <w:vertAlign w:val="superscript"/>
        </w:rPr>
        <w:t>nd</w:t>
      </w:r>
      <w:r>
        <w:rPr>
          <w:spacing w:val="-8"/>
        </w:rPr>
        <w:t xml:space="preserve"> </w:t>
      </w:r>
      <w:r>
        <w:t>floor</w:t>
      </w:r>
      <w:r>
        <w:rPr>
          <w:spacing w:val="-4"/>
        </w:rPr>
        <w:t xml:space="preserve"> </w:t>
      </w:r>
      <w:r>
        <w:t>without</w:t>
      </w:r>
      <w:r>
        <w:rPr>
          <w:spacing w:val="3"/>
        </w:rPr>
        <w:t xml:space="preserve"> </w:t>
      </w:r>
      <w:r>
        <w:t>elevator</w:t>
      </w:r>
      <w:r>
        <w:rPr>
          <w:spacing w:val="-2"/>
        </w:rPr>
        <w:t xml:space="preserve"> </w:t>
      </w:r>
      <w:r>
        <w:t>(16 stairs</w:t>
      </w:r>
      <w:r>
        <w:rPr>
          <w:spacing w:val="-3"/>
        </w:rPr>
        <w:t xml:space="preserve"> </w:t>
      </w:r>
      <w:r>
        <w:t>counts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one floor</w:t>
      </w:r>
      <w:r>
        <w:rPr>
          <w:spacing w:val="1"/>
        </w:rPr>
        <w:t xml:space="preserve"> </w:t>
      </w:r>
      <w:r>
        <w:t>).</w:t>
      </w:r>
    </w:p>
    <w:p w14:paraId="00E5828C" w14:textId="77777777" w:rsidR="00D575F7" w:rsidRDefault="00D575F7" w:rsidP="00D575F7">
      <w:pPr>
        <w:pStyle w:val="BodyText"/>
        <w:tabs>
          <w:tab w:val="left" w:pos="1261"/>
        </w:tabs>
        <w:spacing w:before="189" w:line="244" w:lineRule="auto"/>
        <w:ind w:right="55"/>
      </w:pPr>
      <w:r>
        <w:t xml:space="preserve">Our service </w:t>
      </w:r>
      <w:r>
        <w:rPr>
          <w:rFonts w:ascii="Arial"/>
          <w:b/>
        </w:rPr>
        <w:t xml:space="preserve">does not </w:t>
      </w:r>
      <w:r>
        <w:t>include outside lift/crane (can be ordered separately in advance), parking permits and</w:t>
      </w:r>
      <w:r>
        <w:rPr>
          <w:spacing w:val="-53"/>
        </w:rPr>
        <w:t xml:space="preserve"> </w:t>
      </w:r>
      <w:r>
        <w:t>parking</w:t>
      </w:r>
      <w:r>
        <w:rPr>
          <w:spacing w:val="-5"/>
        </w:rPr>
        <w:t xml:space="preserve"> </w:t>
      </w:r>
      <w:r>
        <w:t>fines,</w:t>
      </w:r>
    </w:p>
    <w:p w14:paraId="7FCDF0A6" w14:textId="77777777" w:rsidR="00D575F7" w:rsidRDefault="00D575F7" w:rsidP="00D575F7">
      <w:pPr>
        <w:pStyle w:val="BodyText"/>
        <w:tabs>
          <w:tab w:val="left" w:pos="1261"/>
        </w:tabs>
        <w:spacing w:before="2"/>
        <w:ind w:right="55"/>
        <w:rPr>
          <w:sz w:val="17"/>
        </w:rPr>
      </w:pPr>
    </w:p>
    <w:p w14:paraId="25F88CFF" w14:textId="4B45CE0E" w:rsidR="00D575F7" w:rsidRDefault="00D575F7" w:rsidP="00D575F7">
      <w:pPr>
        <w:pStyle w:val="BodyText"/>
        <w:tabs>
          <w:tab w:val="left" w:pos="1261"/>
        </w:tabs>
        <w:ind w:right="55"/>
      </w:pPr>
      <w:r>
        <w:t>I</w:t>
      </w:r>
      <w:r>
        <w:rPr>
          <w:spacing w:val="2"/>
        </w:rPr>
        <w:t xml:space="preserve"> </w:t>
      </w:r>
      <w:r>
        <w:t>confirm that</w:t>
      </w:r>
      <w:r>
        <w:rPr>
          <w:spacing w:val="-3"/>
        </w:rPr>
        <w:t xml:space="preserve"> </w:t>
      </w:r>
      <w:r>
        <w:t>the above</w:t>
      </w:r>
      <w:r>
        <w:rPr>
          <w:spacing w:val="-6"/>
        </w:rPr>
        <w:t xml:space="preserve"> </w:t>
      </w:r>
      <w:r>
        <w:t>information</w:t>
      </w:r>
      <w:r>
        <w:rPr>
          <w:spacing w:val="-6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correct</w:t>
      </w:r>
      <w:r>
        <w:rPr>
          <w:spacing w:val="-3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 best</w:t>
      </w:r>
      <w:r>
        <w:rPr>
          <w:spacing w:val="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my</w:t>
      </w:r>
      <w:r>
        <w:rPr>
          <w:spacing w:val="-3"/>
        </w:rPr>
        <w:t xml:space="preserve"> </w:t>
      </w:r>
      <w:r>
        <w:t>knowledge.</w:t>
      </w:r>
    </w:p>
    <w:p w14:paraId="172DCC81" w14:textId="77777777" w:rsidR="00D575F7" w:rsidRDefault="00D575F7" w:rsidP="00D575F7">
      <w:pPr>
        <w:pStyle w:val="Heading1"/>
        <w:tabs>
          <w:tab w:val="left" w:pos="1261"/>
          <w:tab w:val="left" w:pos="4294"/>
          <w:tab w:val="left" w:pos="6638"/>
          <w:tab w:val="left" w:pos="10618"/>
        </w:tabs>
        <w:ind w:right="55"/>
        <w:rPr>
          <w:u w:val="none"/>
        </w:rPr>
      </w:pPr>
    </w:p>
    <w:p w14:paraId="296C47BE" w14:textId="6937A7D0" w:rsidR="00D575F7" w:rsidRDefault="00D575F7" w:rsidP="00D575F7">
      <w:pPr>
        <w:pStyle w:val="Heading1"/>
        <w:tabs>
          <w:tab w:val="left" w:pos="1261"/>
          <w:tab w:val="left" w:pos="4294"/>
          <w:tab w:val="left" w:pos="6638"/>
          <w:tab w:val="left" w:pos="10618"/>
        </w:tabs>
        <w:ind w:right="55"/>
        <w:rPr>
          <w:u w:val="none"/>
        </w:rPr>
      </w:pPr>
      <w:r>
        <w:rPr>
          <w:u w:val="none"/>
        </w:rPr>
        <w:t>Name:</w:t>
      </w:r>
      <w:r>
        <w:rPr>
          <w:u w:val="none"/>
        </w:rPr>
        <w:t xml:space="preserve">__________________ </w:t>
      </w:r>
      <w:r>
        <w:rPr>
          <w:u w:val="none"/>
        </w:rPr>
        <w:t>Signature</w:t>
      </w:r>
      <w:r w:rsidRPr="00D575F7">
        <w:rPr>
          <w:u w:val="none"/>
        </w:rPr>
        <w:t>:</w:t>
      </w:r>
      <w:r w:rsidRPr="00D575F7">
        <w:rPr>
          <w:spacing w:val="2"/>
          <w:u w:val="none"/>
        </w:rPr>
        <w:t xml:space="preserve"> </w:t>
      </w:r>
      <w:r>
        <w:rPr>
          <w:u w:val="none"/>
        </w:rPr>
        <w:t>________________</w:t>
      </w:r>
    </w:p>
    <w:sectPr w:rsidR="00D575F7" w:rsidSect="00D575F7">
      <w:headerReference w:type="default" r:id="rId8"/>
      <w:footerReference w:type="default" r:id="rId9"/>
      <w:pgSz w:w="11906" w:h="16838" w:code="9"/>
      <w:pgMar w:top="997" w:right="794" w:bottom="1985" w:left="1276" w:header="709" w:footer="1927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33B555" w14:textId="77777777" w:rsidR="000F319E" w:rsidRDefault="000F319E" w:rsidP="006B5ED9">
      <w:r>
        <w:separator/>
      </w:r>
    </w:p>
  </w:endnote>
  <w:endnote w:type="continuationSeparator" w:id="0">
    <w:p w14:paraId="48C65F00" w14:textId="77777777" w:rsidR="000F319E" w:rsidRDefault="000F319E" w:rsidP="006B5E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HelveticaRounded LT Std B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CDAE0E" w14:textId="1013D176" w:rsidR="007A2E76" w:rsidRDefault="007A2E76" w:rsidP="007A2E76">
    <w:pPr>
      <w:pStyle w:val="Footer"/>
      <w:rPr>
        <w:rFonts w:ascii="HelveticaRounded LT Std Bd" w:hAnsi="HelveticaRounded LT Std Bd"/>
        <w:sz w:val="18"/>
        <w:szCs w:val="18"/>
      </w:rPr>
    </w:pPr>
  </w:p>
  <w:p w14:paraId="059B579C" w14:textId="3EA53FEF" w:rsidR="007A2E76" w:rsidRPr="0078537A" w:rsidRDefault="00A36D06" w:rsidP="007A2E76">
    <w:pPr>
      <w:pStyle w:val="Footer"/>
      <w:ind w:left="-1134"/>
      <w:rPr>
        <w:rFonts w:ascii="HelveticaRounded LT Std Bd" w:hAnsi="HelveticaRounded LT Std Bd"/>
        <w:sz w:val="18"/>
        <w:szCs w:val="18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17967A3F" wp14:editId="3383F613">
          <wp:simplePos x="0" y="0"/>
          <wp:positionH relativeFrom="column">
            <wp:posOffset>-14605</wp:posOffset>
          </wp:positionH>
          <wp:positionV relativeFrom="paragraph">
            <wp:posOffset>146050</wp:posOffset>
          </wp:positionV>
          <wp:extent cx="518795" cy="361950"/>
          <wp:effectExtent l="0" t="0" r="0" b="0"/>
          <wp:wrapTight wrapText="bothSides">
            <wp:wrapPolygon edited="0">
              <wp:start x="0" y="0"/>
              <wp:lineTo x="0" y="20463"/>
              <wp:lineTo x="20622" y="20463"/>
              <wp:lineTo x="20622" y="0"/>
              <wp:lineTo x="0" y="0"/>
            </wp:wrapPolygon>
          </wp:wrapTight>
          <wp:docPr id="256974815" name="Picture 256974815" descr="A blue logo with wings and glob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8283119" name="Picture 3" descr="A blue logo with wings and glob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8795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3E1AFF40" wp14:editId="6F56D83C">
          <wp:simplePos x="0" y="0"/>
          <wp:positionH relativeFrom="column">
            <wp:posOffset>-486410</wp:posOffset>
          </wp:positionH>
          <wp:positionV relativeFrom="paragraph">
            <wp:posOffset>136525</wp:posOffset>
          </wp:positionV>
          <wp:extent cx="390525" cy="400050"/>
          <wp:effectExtent l="0" t="0" r="9525" b="0"/>
          <wp:wrapTight wrapText="bothSides">
            <wp:wrapPolygon edited="0">
              <wp:start x="2107" y="0"/>
              <wp:lineTo x="0" y="5143"/>
              <wp:lineTo x="2107" y="20571"/>
              <wp:lineTo x="18966" y="20571"/>
              <wp:lineTo x="21073" y="3086"/>
              <wp:lineTo x="21073" y="0"/>
              <wp:lineTo x="2107" y="0"/>
            </wp:wrapPolygon>
          </wp:wrapTight>
          <wp:docPr id="624929993" name="Picture 624929993" descr="תיאור: partners_logo_gray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תיאור: partners_logo_gray.emf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996" t="2407" r="44914" b="-3531"/>
                  <a:stretch/>
                </pic:blipFill>
                <pic:spPr bwMode="auto">
                  <a:xfrm>
                    <a:off x="0" y="0"/>
                    <a:ext cx="39052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3600" behindDoc="1" locked="0" layoutInCell="1" allowOverlap="1" wp14:anchorId="67D03079" wp14:editId="014AB57E">
          <wp:simplePos x="0" y="0"/>
          <wp:positionH relativeFrom="column">
            <wp:posOffset>580390</wp:posOffset>
          </wp:positionH>
          <wp:positionV relativeFrom="paragraph">
            <wp:posOffset>99060</wp:posOffset>
          </wp:positionV>
          <wp:extent cx="438150" cy="575945"/>
          <wp:effectExtent l="0" t="0" r="0" b="0"/>
          <wp:wrapTight wrapText="bothSides">
            <wp:wrapPolygon edited="0">
              <wp:start x="939" y="0"/>
              <wp:lineTo x="939" y="11431"/>
              <wp:lineTo x="5635" y="17147"/>
              <wp:lineTo x="7513" y="18576"/>
              <wp:lineTo x="14087" y="18576"/>
              <wp:lineTo x="15965" y="17147"/>
              <wp:lineTo x="20661" y="11431"/>
              <wp:lineTo x="20661" y="7859"/>
              <wp:lineTo x="18783" y="5716"/>
              <wp:lineTo x="11270" y="0"/>
              <wp:lineTo x="939" y="0"/>
            </wp:wrapPolygon>
          </wp:wrapTight>
          <wp:docPr id="2109566587" name="Picture 2109566587" descr="logos 2New L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0.1x97zd8fo8l" descr="logos 2New LL.png"/>
                  <pic:cNvPicPr>
                    <a:picLocks noChangeAspect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461" t="50815" r="61455"/>
                  <a:stretch/>
                </pic:blipFill>
                <pic:spPr bwMode="auto">
                  <a:xfrm>
                    <a:off x="0" y="0"/>
                    <a:ext cx="438150" cy="5759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4624" behindDoc="1" locked="0" layoutInCell="1" allowOverlap="1" wp14:anchorId="7AF597C0" wp14:editId="78B4A08E">
          <wp:simplePos x="0" y="0"/>
          <wp:positionH relativeFrom="column">
            <wp:posOffset>2379980</wp:posOffset>
          </wp:positionH>
          <wp:positionV relativeFrom="paragraph">
            <wp:posOffset>90170</wp:posOffset>
          </wp:positionV>
          <wp:extent cx="581025" cy="529590"/>
          <wp:effectExtent l="0" t="0" r="9525" b="3810"/>
          <wp:wrapTight wrapText="bothSides">
            <wp:wrapPolygon edited="0">
              <wp:start x="18413" y="0"/>
              <wp:lineTo x="0" y="8547"/>
              <wp:lineTo x="0" y="19424"/>
              <wp:lineTo x="18413" y="20978"/>
              <wp:lineTo x="21246" y="20978"/>
              <wp:lineTo x="21246" y="0"/>
              <wp:lineTo x="18413" y="0"/>
            </wp:wrapPolygon>
          </wp:wrapTight>
          <wp:docPr id="1788519255" name="Picture 1788519255" descr="logos 2New L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0.1x97zd8fo8l" descr="logos 2New LL.png"/>
                  <pic:cNvPicPr>
                    <a:picLocks noChangeAspect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655" t="9772" r="68904" b="41368"/>
                  <a:stretch/>
                </pic:blipFill>
                <pic:spPr bwMode="auto">
                  <a:xfrm>
                    <a:off x="0" y="0"/>
                    <a:ext cx="581025" cy="5295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2576" behindDoc="1" locked="0" layoutInCell="1" allowOverlap="1" wp14:anchorId="3959D74C" wp14:editId="6A79F5A7">
          <wp:simplePos x="0" y="0"/>
          <wp:positionH relativeFrom="column">
            <wp:posOffset>2961640</wp:posOffset>
          </wp:positionH>
          <wp:positionV relativeFrom="paragraph">
            <wp:posOffset>123190</wp:posOffset>
          </wp:positionV>
          <wp:extent cx="457200" cy="434340"/>
          <wp:effectExtent l="0" t="0" r="0" b="3810"/>
          <wp:wrapTight wrapText="bothSides">
            <wp:wrapPolygon edited="0">
              <wp:start x="11700" y="1895"/>
              <wp:lineTo x="2700" y="3789"/>
              <wp:lineTo x="1800" y="14211"/>
              <wp:lineTo x="7200" y="18947"/>
              <wp:lineTo x="7200" y="19895"/>
              <wp:lineTo x="18900" y="20842"/>
              <wp:lineTo x="20700" y="20842"/>
              <wp:lineTo x="20700" y="18000"/>
              <wp:lineTo x="18000" y="1895"/>
              <wp:lineTo x="11700" y="1895"/>
            </wp:wrapPolygon>
          </wp:wrapTight>
          <wp:docPr id="2117454398" name="Picture 2117454398" descr="logos 2New L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0.1x97zd8fo8l" descr="logos 2New LL.png"/>
                  <pic:cNvPicPr>
                    <a:picLocks noChangeAspect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0099" t="12704" r="19097" b="49185"/>
                  <a:stretch/>
                </pic:blipFill>
                <pic:spPr bwMode="auto">
                  <a:xfrm>
                    <a:off x="0" y="0"/>
                    <a:ext cx="457200" cy="4343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1552" behindDoc="1" locked="0" layoutInCell="1" allowOverlap="1" wp14:anchorId="20770AEF" wp14:editId="48283947">
          <wp:simplePos x="0" y="0"/>
          <wp:positionH relativeFrom="column">
            <wp:posOffset>3418840</wp:posOffset>
          </wp:positionH>
          <wp:positionV relativeFrom="paragraph">
            <wp:posOffset>153035</wp:posOffset>
          </wp:positionV>
          <wp:extent cx="571500" cy="466725"/>
          <wp:effectExtent l="0" t="0" r="0" b="9525"/>
          <wp:wrapTight wrapText="bothSides">
            <wp:wrapPolygon edited="0">
              <wp:start x="3600" y="0"/>
              <wp:lineTo x="0" y="10580"/>
              <wp:lineTo x="720" y="15869"/>
              <wp:lineTo x="15120" y="21159"/>
              <wp:lineTo x="18720" y="21159"/>
              <wp:lineTo x="20880" y="21159"/>
              <wp:lineTo x="20880" y="0"/>
              <wp:lineTo x="3600" y="0"/>
            </wp:wrapPolygon>
          </wp:wrapTight>
          <wp:docPr id="463527813" name="Picture 463527813" descr="logos 2New L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0.1x97zd8fo8l" descr="logos 2New LL.png"/>
                  <pic:cNvPicPr>
                    <a:picLocks noChangeAspect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002" t="51792" r="45186" b="325"/>
                  <a:stretch/>
                </pic:blipFill>
                <pic:spPr bwMode="auto">
                  <a:xfrm>
                    <a:off x="0" y="0"/>
                    <a:ext cx="57150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0528" behindDoc="1" locked="0" layoutInCell="1" allowOverlap="1" wp14:anchorId="51E507EA" wp14:editId="2D8322BC">
          <wp:simplePos x="0" y="0"/>
          <wp:positionH relativeFrom="column">
            <wp:posOffset>3944620</wp:posOffset>
          </wp:positionH>
          <wp:positionV relativeFrom="paragraph">
            <wp:posOffset>158115</wp:posOffset>
          </wp:positionV>
          <wp:extent cx="628650" cy="381000"/>
          <wp:effectExtent l="0" t="0" r="0" b="0"/>
          <wp:wrapTight wrapText="bothSides">
            <wp:wrapPolygon edited="0">
              <wp:start x="0" y="0"/>
              <wp:lineTo x="0" y="20520"/>
              <wp:lineTo x="20945" y="20520"/>
              <wp:lineTo x="18982" y="17280"/>
              <wp:lineTo x="20945" y="6480"/>
              <wp:lineTo x="18327" y="3240"/>
              <wp:lineTo x="1964" y="0"/>
              <wp:lineTo x="0" y="0"/>
            </wp:wrapPolygon>
          </wp:wrapTight>
          <wp:docPr id="1551890562" name="Picture 1551890562" descr="logos 2New L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0.1x97zd8fo8l" descr="logos 2New LL.png"/>
                  <pic:cNvPicPr>
                    <a:picLocks noChangeAspect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416" t="54723" r="11191" b="6189"/>
                  <a:stretch/>
                </pic:blipFill>
                <pic:spPr bwMode="auto">
                  <a:xfrm>
                    <a:off x="0" y="0"/>
                    <a:ext cx="62865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9504" behindDoc="1" locked="0" layoutInCell="1" allowOverlap="1" wp14:anchorId="3801CD8F" wp14:editId="79F90036">
          <wp:simplePos x="0" y="0"/>
          <wp:positionH relativeFrom="column">
            <wp:posOffset>4618990</wp:posOffset>
          </wp:positionH>
          <wp:positionV relativeFrom="paragraph">
            <wp:posOffset>122555</wp:posOffset>
          </wp:positionV>
          <wp:extent cx="409575" cy="397510"/>
          <wp:effectExtent l="0" t="0" r="9525" b="2540"/>
          <wp:wrapTight wrapText="bothSides">
            <wp:wrapPolygon edited="0">
              <wp:start x="4019" y="0"/>
              <wp:lineTo x="0" y="4141"/>
              <wp:lineTo x="0" y="17597"/>
              <wp:lineTo x="5023" y="20703"/>
              <wp:lineTo x="16074" y="20703"/>
              <wp:lineTo x="21098" y="17597"/>
              <wp:lineTo x="21098" y="4141"/>
              <wp:lineTo x="17079" y="0"/>
              <wp:lineTo x="4019" y="0"/>
            </wp:wrapPolygon>
          </wp:wrapTight>
          <wp:docPr id="697007148" name="Picture 697007148" descr="A logo with a globe and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76649" name="Picture 5" descr="A logo with a globe and text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422" r="11167" b="15505"/>
                  <a:stretch/>
                </pic:blipFill>
                <pic:spPr bwMode="auto">
                  <a:xfrm>
                    <a:off x="0" y="0"/>
                    <a:ext cx="409575" cy="3975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1" locked="0" layoutInCell="1" allowOverlap="1" wp14:anchorId="10B8C82B" wp14:editId="3A1C5C3C">
          <wp:simplePos x="0" y="0"/>
          <wp:positionH relativeFrom="column">
            <wp:posOffset>5090160</wp:posOffset>
          </wp:positionH>
          <wp:positionV relativeFrom="paragraph">
            <wp:posOffset>130175</wp:posOffset>
          </wp:positionV>
          <wp:extent cx="516890" cy="394970"/>
          <wp:effectExtent l="0" t="0" r="0" b="5080"/>
          <wp:wrapTight wrapText="bothSides">
            <wp:wrapPolygon edited="0">
              <wp:start x="0" y="0"/>
              <wp:lineTo x="0" y="20836"/>
              <wp:lineTo x="20698" y="20836"/>
              <wp:lineTo x="20698" y="0"/>
              <wp:lineTo x="0" y="0"/>
            </wp:wrapPolygon>
          </wp:wrapTight>
          <wp:docPr id="1555028406" name="Picture 1555028406" descr="A blue logo with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7736529" name="Picture 1" descr="A blue logo with a white background&#10;&#10;Description automatically generated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434" t="16981" r="10377" b="21698"/>
                  <a:stretch/>
                </pic:blipFill>
                <pic:spPr bwMode="auto">
                  <a:xfrm>
                    <a:off x="0" y="0"/>
                    <a:ext cx="516890" cy="3949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7456" behindDoc="1" locked="0" layoutInCell="1" allowOverlap="1" wp14:anchorId="14CAE667" wp14:editId="521AA3BD">
          <wp:simplePos x="0" y="0"/>
          <wp:positionH relativeFrom="column">
            <wp:posOffset>5608955</wp:posOffset>
          </wp:positionH>
          <wp:positionV relativeFrom="paragraph">
            <wp:posOffset>180340</wp:posOffset>
          </wp:positionV>
          <wp:extent cx="771525" cy="352425"/>
          <wp:effectExtent l="0" t="0" r="9525" b="9525"/>
          <wp:wrapTight wrapText="bothSides">
            <wp:wrapPolygon edited="0">
              <wp:start x="2133" y="0"/>
              <wp:lineTo x="0" y="14011"/>
              <wp:lineTo x="0" y="21016"/>
              <wp:lineTo x="21333" y="21016"/>
              <wp:lineTo x="21333" y="0"/>
              <wp:lineTo x="2133" y="0"/>
            </wp:wrapPolygon>
          </wp:wrapTight>
          <wp:docPr id="1142710393" name="Picture 1142710393" descr="A blue and grey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2279932" name="Picture 2" descr="A blue and grey text on a black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86F49">
      <w:rPr>
        <w:noProof/>
      </w:rPr>
      <w:drawing>
        <wp:anchor distT="0" distB="0" distL="114300" distR="114300" simplePos="0" relativeHeight="251664384" behindDoc="1" locked="0" layoutInCell="1" allowOverlap="1" wp14:anchorId="0121338E" wp14:editId="6300894C">
          <wp:simplePos x="0" y="0"/>
          <wp:positionH relativeFrom="column">
            <wp:posOffset>1014730</wp:posOffset>
          </wp:positionH>
          <wp:positionV relativeFrom="paragraph">
            <wp:posOffset>157480</wp:posOffset>
          </wp:positionV>
          <wp:extent cx="619125" cy="385445"/>
          <wp:effectExtent l="0" t="0" r="9525" b="0"/>
          <wp:wrapTight wrapText="bothSides">
            <wp:wrapPolygon edited="0">
              <wp:start x="0" y="0"/>
              <wp:lineTo x="0" y="20283"/>
              <wp:lineTo x="21268" y="20283"/>
              <wp:lineTo x="21268" y="0"/>
              <wp:lineTo x="0" y="0"/>
            </wp:wrapPolygon>
          </wp:wrapTight>
          <wp:docPr id="2049960931" name="Picture 2049960931" descr="A logo with arrows pointing to the glob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7622701" name="Picture 1" descr="A logo with arrows pointing to the globe&#10;&#10;Description automatically generated"/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125" cy="3854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86F49">
      <w:rPr>
        <w:noProof/>
      </w:rPr>
      <w:drawing>
        <wp:anchor distT="0" distB="0" distL="114300" distR="114300" simplePos="0" relativeHeight="251675648" behindDoc="1" locked="0" layoutInCell="1" allowOverlap="1" wp14:anchorId="05FA9A19" wp14:editId="08B79457">
          <wp:simplePos x="0" y="0"/>
          <wp:positionH relativeFrom="column">
            <wp:posOffset>1637665</wp:posOffset>
          </wp:positionH>
          <wp:positionV relativeFrom="paragraph">
            <wp:posOffset>110490</wp:posOffset>
          </wp:positionV>
          <wp:extent cx="723900" cy="428625"/>
          <wp:effectExtent l="0" t="0" r="0" b="9525"/>
          <wp:wrapTight wrapText="bothSides">
            <wp:wrapPolygon edited="0">
              <wp:start x="0" y="0"/>
              <wp:lineTo x="0" y="14400"/>
              <wp:lineTo x="1137" y="21120"/>
              <wp:lineTo x="3979" y="21120"/>
              <wp:lineTo x="20463" y="18240"/>
              <wp:lineTo x="21032" y="5760"/>
              <wp:lineTo x="19326" y="4800"/>
              <wp:lineTo x="1705" y="0"/>
              <wp:lineTo x="0" y="0"/>
            </wp:wrapPolygon>
          </wp:wrapTight>
          <wp:docPr id="1698744147" name="Picture 1698744147" descr="logos 2New L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0.1x97zd8fo8l" descr="logos 2New LL.png"/>
                  <pic:cNvPicPr>
                    <a:picLocks noChangeAspect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0861" t="12703" r="29111" b="43323"/>
                  <a:stretch/>
                </pic:blipFill>
                <pic:spPr bwMode="auto">
                  <a:xfrm>
                    <a:off x="0" y="0"/>
                    <a:ext cx="72390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286F49">
      <w:rPr>
        <w:rFonts w:ascii="HelveticaRounded LT Std Bd" w:hAnsi="HelveticaRounded LT Std Bd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8DD248C" wp14:editId="468CCCFD">
              <wp:simplePos x="0" y="0"/>
              <wp:positionH relativeFrom="column">
                <wp:posOffset>-488950</wp:posOffset>
              </wp:positionH>
              <wp:positionV relativeFrom="paragraph">
                <wp:posOffset>585470</wp:posOffset>
              </wp:positionV>
              <wp:extent cx="6825615" cy="0"/>
              <wp:effectExtent l="0" t="0" r="0" b="0"/>
              <wp:wrapNone/>
              <wp:docPr id="4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25615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C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F4CF8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0" o:spid="_x0000_s1026" type="#_x0000_t32" style="position:absolute;margin-left:-38.5pt;margin-top:46.1pt;width:537.4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" strokecolor="#c00000" strokeweight="2pt"/>
          </w:pict>
        </mc:Fallback>
      </mc:AlternateContent>
    </w:r>
    <w:r w:rsidR="00286F49">
      <w:rPr>
        <w:rFonts w:ascii="HelveticaRounded LT Std Bd" w:hAnsi="HelveticaRounded LT Std Bd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8BD7BA4" wp14:editId="4FF87CC7">
              <wp:simplePos x="0" y="0"/>
              <wp:positionH relativeFrom="column">
                <wp:posOffset>4199890</wp:posOffset>
              </wp:positionH>
              <wp:positionV relativeFrom="paragraph">
                <wp:posOffset>615315</wp:posOffset>
              </wp:positionV>
              <wp:extent cx="2276475" cy="609600"/>
              <wp:effectExtent l="0" t="0" r="9525" b="0"/>
              <wp:wrapNone/>
              <wp:docPr id="3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76475" cy="609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DB35C5" w14:textId="77777777" w:rsidR="00E5528B" w:rsidRDefault="007A2E76" w:rsidP="00E5528B">
                          <w:pPr>
                            <w:rPr>
                              <w:color w:val="595959"/>
                              <w:sz w:val="16"/>
                              <w:szCs w:val="16"/>
                            </w:rPr>
                          </w:pPr>
                          <w:r w:rsidRPr="000C5167">
                            <w:rPr>
                              <w:color w:val="FF0000"/>
                              <w:sz w:val="16"/>
                              <w:szCs w:val="16"/>
                            </w:rPr>
                            <w:t>Toll free</w:t>
                          </w:r>
                          <w:r w:rsidRPr="000C5167">
                            <w:rPr>
                              <w:color w:val="FF0000"/>
                              <w:sz w:val="16"/>
                              <w:szCs w:val="16"/>
                              <w:rtl/>
                            </w:rPr>
                            <w:t>:</w:t>
                          </w:r>
                          <w:r w:rsidRPr="000C5167">
                            <w:rPr>
                              <w:color w:val="FF0000"/>
                              <w:sz w:val="16"/>
                              <w:szCs w:val="16"/>
                            </w:rPr>
                            <w:br/>
                          </w:r>
                          <w:r w:rsidRPr="000C5167">
                            <w:rPr>
                              <w:color w:val="595959"/>
                              <w:sz w:val="16"/>
                              <w:szCs w:val="16"/>
                            </w:rPr>
                            <w:t>IL   1-800-230-232</w:t>
                          </w:r>
                          <w:r w:rsidR="00E5528B">
                            <w:rPr>
                              <w:color w:val="595959"/>
                              <w:sz w:val="16"/>
                              <w:szCs w:val="16"/>
                            </w:rPr>
                            <w:t xml:space="preserve">       </w:t>
                          </w:r>
                          <w:r w:rsidR="00E5528B" w:rsidRPr="000C5167">
                            <w:rPr>
                              <w:color w:val="595959"/>
                              <w:sz w:val="16"/>
                              <w:szCs w:val="16"/>
                            </w:rPr>
                            <w:t>FR 0-800-900-111</w:t>
                          </w:r>
                          <w:r w:rsidR="00E5528B" w:rsidRPr="00C701E4">
                            <w:rPr>
                              <w:color w:val="595959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14:paraId="6DAA9ADC" w14:textId="562F98BD" w:rsidR="007A2E76" w:rsidRPr="000C5167" w:rsidRDefault="00E5528B" w:rsidP="00E5528B">
                          <w:pPr>
                            <w:rPr>
                              <w:color w:val="FF0000"/>
                              <w:sz w:val="16"/>
                              <w:szCs w:val="16"/>
                              <w:rtl/>
                            </w:rPr>
                          </w:pPr>
                          <w:r>
                            <w:rPr>
                              <w:color w:val="FF0000"/>
                              <w:sz w:val="16"/>
                              <w:szCs w:val="16"/>
                            </w:rPr>
                            <w:t>E</w:t>
                          </w:r>
                          <w:r w:rsidRPr="000C5167">
                            <w:rPr>
                              <w:color w:val="FF0000"/>
                              <w:sz w:val="16"/>
                              <w:szCs w:val="16"/>
                            </w:rPr>
                            <w:t xml:space="preserve">-mail: </w:t>
                          </w:r>
                          <w:r w:rsidRPr="000C5167">
                            <w:rPr>
                              <w:color w:val="595959"/>
                              <w:sz w:val="16"/>
                              <w:szCs w:val="16"/>
                            </w:rPr>
                            <w:t>sales@sonigo.com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BD7BA4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left:0;text-align:left;margin-left:330.7pt;margin-top:48.45pt;width:179.25pt;height:4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" stroked="f">
              <v:textbox>
                <w:txbxContent>
                  <w:p w14:paraId="4DDB35C5" w14:textId="77777777" w:rsidR="00E5528B" w:rsidRDefault="007A2E76" w:rsidP="00E5528B">
                    <w:pPr>
                      <w:rPr>
                        <w:color w:val="595959"/>
                        <w:sz w:val="16"/>
                        <w:szCs w:val="16"/>
                      </w:rPr>
                    </w:pPr>
                    <w:r w:rsidRPr="000C5167">
                      <w:rPr>
                        <w:color w:val="FF0000"/>
                        <w:sz w:val="16"/>
                        <w:szCs w:val="16"/>
                      </w:rPr>
                      <w:t>Toll free</w:t>
                    </w:r>
                    <w:r w:rsidRPr="000C5167">
                      <w:rPr>
                        <w:color w:val="FF0000"/>
                        <w:sz w:val="16"/>
                        <w:szCs w:val="16"/>
                        <w:rtl/>
                      </w:rPr>
                      <w:t>:</w:t>
                    </w:r>
                    <w:r w:rsidRPr="000C5167">
                      <w:rPr>
                        <w:color w:val="FF0000"/>
                        <w:sz w:val="16"/>
                        <w:szCs w:val="16"/>
                      </w:rPr>
                      <w:br/>
                    </w:r>
                    <w:r w:rsidRPr="000C5167">
                      <w:rPr>
                        <w:color w:val="595959"/>
                        <w:sz w:val="16"/>
                        <w:szCs w:val="16"/>
                      </w:rPr>
                      <w:t>IL   1-800-230-232</w:t>
                    </w:r>
                    <w:r w:rsidR="00E5528B">
                      <w:rPr>
                        <w:color w:val="595959"/>
                        <w:sz w:val="16"/>
                        <w:szCs w:val="16"/>
                      </w:rPr>
                      <w:t xml:space="preserve">       </w:t>
                    </w:r>
                    <w:r w:rsidR="00E5528B" w:rsidRPr="000C5167">
                      <w:rPr>
                        <w:color w:val="595959"/>
                        <w:sz w:val="16"/>
                        <w:szCs w:val="16"/>
                      </w:rPr>
                      <w:t>FR 0-800-900-111</w:t>
                    </w:r>
                    <w:r w:rsidR="00E5528B" w:rsidRPr="00C701E4">
                      <w:rPr>
                        <w:color w:val="595959"/>
                        <w:sz w:val="16"/>
                        <w:szCs w:val="16"/>
                      </w:rPr>
                      <w:t xml:space="preserve"> </w:t>
                    </w:r>
                  </w:p>
                  <w:p w14:paraId="6DAA9ADC" w14:textId="562F98BD" w:rsidR="007A2E76" w:rsidRPr="000C5167" w:rsidRDefault="00E5528B" w:rsidP="00E5528B">
                    <w:pPr>
                      <w:rPr>
                        <w:color w:val="FF0000"/>
                        <w:sz w:val="16"/>
                        <w:szCs w:val="16"/>
                        <w:rtl/>
                      </w:rPr>
                    </w:pPr>
                    <w:r>
                      <w:rPr>
                        <w:color w:val="FF0000"/>
                        <w:sz w:val="16"/>
                        <w:szCs w:val="16"/>
                      </w:rPr>
                      <w:t>E</w:t>
                    </w:r>
                    <w:r w:rsidRPr="000C5167">
                      <w:rPr>
                        <w:color w:val="FF0000"/>
                        <w:sz w:val="16"/>
                        <w:szCs w:val="16"/>
                      </w:rPr>
                      <w:t xml:space="preserve">-mail: </w:t>
                    </w:r>
                    <w:r w:rsidRPr="000C5167">
                      <w:rPr>
                        <w:color w:val="595959"/>
                        <w:sz w:val="16"/>
                        <w:szCs w:val="16"/>
                      </w:rPr>
                      <w:t>sales@sonigo.com</w:t>
                    </w:r>
                  </w:p>
                </w:txbxContent>
              </v:textbox>
            </v:shape>
          </w:pict>
        </mc:Fallback>
      </mc:AlternateContent>
    </w:r>
    <w:r w:rsidR="00286F49">
      <w:rPr>
        <w:rFonts w:ascii="HelveticaRounded LT Std Bd" w:hAnsi="HelveticaRounded LT Std Bd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409AB2A6" wp14:editId="43D58B2A">
              <wp:simplePos x="0" y="0"/>
              <wp:positionH relativeFrom="column">
                <wp:posOffset>-334010</wp:posOffset>
              </wp:positionH>
              <wp:positionV relativeFrom="paragraph">
                <wp:posOffset>615315</wp:posOffset>
              </wp:positionV>
              <wp:extent cx="3181350" cy="609600"/>
              <wp:effectExtent l="0" t="0" r="0" b="0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81350" cy="609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76AA9F" w14:textId="77777777" w:rsidR="007A2E76" w:rsidRPr="000C5167" w:rsidRDefault="007A2E76" w:rsidP="00E5528B">
                          <w:pPr>
                            <w:pStyle w:val="Footer"/>
                            <w:rPr>
                              <w:color w:val="FF0000"/>
                              <w:sz w:val="16"/>
                              <w:szCs w:val="16"/>
                            </w:rPr>
                          </w:pPr>
                          <w:smartTag w:uri="urn:schemas-microsoft-com:office:smarttags" w:element="City">
                            <w:smartTag w:uri="urn:schemas-microsoft-com:office:smarttags" w:element="place">
                              <w:r w:rsidRPr="000C5167">
                                <w:rPr>
                                  <w:color w:val="FF0000"/>
                                  <w:sz w:val="16"/>
                                  <w:szCs w:val="16"/>
                                </w:rPr>
                                <w:t>Ashdod</w:t>
                              </w:r>
                            </w:smartTag>
                          </w:smartTag>
                          <w:r w:rsidRPr="000C5167">
                            <w:rPr>
                              <w:color w:val="FF0000"/>
                              <w:sz w:val="16"/>
                              <w:szCs w:val="16"/>
                            </w:rPr>
                            <w:t xml:space="preserve"> office</w:t>
                          </w:r>
                        </w:p>
                        <w:p w14:paraId="697C6EA0" w14:textId="510D3AF7" w:rsidR="007A2E76" w:rsidRPr="000C5167" w:rsidRDefault="00963D21" w:rsidP="00E5528B">
                          <w:pPr>
                            <w:pStyle w:val="Footer"/>
                            <w:rPr>
                              <w:color w:val="595959"/>
                              <w:sz w:val="16"/>
                              <w:szCs w:val="16"/>
                            </w:rPr>
                          </w:pPr>
                          <w:r w:rsidRPr="00963D21">
                            <w:rPr>
                              <w:color w:val="595959"/>
                              <w:sz w:val="16"/>
                              <w:szCs w:val="16"/>
                            </w:rPr>
                            <w:t>6</w:t>
                          </w:r>
                          <w:r w:rsidR="00104EF7">
                            <w:rPr>
                              <w:color w:val="595959"/>
                              <w:sz w:val="16"/>
                              <w:szCs w:val="16"/>
                            </w:rPr>
                            <w:t>,</w:t>
                          </w:r>
                          <w:r w:rsidRPr="00963D21">
                            <w:rPr>
                              <w:color w:val="595959"/>
                              <w:sz w:val="16"/>
                              <w:szCs w:val="16"/>
                            </w:rPr>
                            <w:t xml:space="preserve"> B</w:t>
                          </w:r>
                          <w:r w:rsidR="00652059">
                            <w:rPr>
                              <w:color w:val="595959"/>
                              <w:sz w:val="16"/>
                              <w:szCs w:val="16"/>
                            </w:rPr>
                            <w:t>ne</w:t>
                          </w:r>
                          <w:r w:rsidR="00104EF7">
                            <w:rPr>
                              <w:color w:val="595959"/>
                              <w:sz w:val="16"/>
                              <w:szCs w:val="16"/>
                            </w:rPr>
                            <w:t>i Darom Industrial Area</w:t>
                          </w:r>
                          <w:r w:rsidR="00286F49">
                            <w:rPr>
                              <w:color w:val="595959"/>
                              <w:sz w:val="16"/>
                              <w:szCs w:val="16"/>
                            </w:rPr>
                            <w:t xml:space="preserve">, </w:t>
                          </w:r>
                          <w:r w:rsidR="007A2E76" w:rsidRPr="000C5167">
                            <w:rPr>
                              <w:color w:val="595959"/>
                              <w:sz w:val="16"/>
                              <w:szCs w:val="16"/>
                            </w:rPr>
                            <w:t xml:space="preserve">P.O.B </w:t>
                          </w:r>
                          <w:r w:rsidR="0008252F">
                            <w:rPr>
                              <w:color w:val="595959"/>
                              <w:sz w:val="16"/>
                              <w:szCs w:val="16"/>
                            </w:rPr>
                            <w:t>6</w:t>
                          </w:r>
                          <w:r w:rsidR="007A2E76" w:rsidRPr="000C5167">
                            <w:rPr>
                              <w:color w:val="595959"/>
                              <w:sz w:val="16"/>
                              <w:szCs w:val="16"/>
                            </w:rPr>
                            <w:t xml:space="preserve">, </w:t>
                          </w:r>
                          <w:r w:rsidR="0008252F">
                            <w:rPr>
                              <w:color w:val="595959"/>
                              <w:sz w:val="16"/>
                              <w:szCs w:val="16"/>
                            </w:rPr>
                            <w:t>Bnei Darom</w:t>
                          </w:r>
                          <w:r w:rsidR="007A2E76" w:rsidRPr="000C5167">
                            <w:rPr>
                              <w:color w:val="595959"/>
                              <w:sz w:val="16"/>
                              <w:szCs w:val="16"/>
                            </w:rPr>
                            <w:t xml:space="preserve"> </w:t>
                          </w:r>
                          <w:r w:rsidR="0008252F">
                            <w:rPr>
                              <w:color w:val="595959"/>
                              <w:sz w:val="16"/>
                              <w:szCs w:val="16"/>
                            </w:rPr>
                            <w:t>7925000</w:t>
                          </w:r>
                          <w:r w:rsidR="007A2E76" w:rsidRPr="000C5167">
                            <w:rPr>
                              <w:color w:val="595959"/>
                              <w:sz w:val="16"/>
                              <w:szCs w:val="16"/>
                            </w:rPr>
                            <w:t xml:space="preserve">, Israel </w:t>
                          </w:r>
                        </w:p>
                        <w:p w14:paraId="65ACDA4C" w14:textId="77777777" w:rsidR="007A2E76" w:rsidRPr="000C5167" w:rsidRDefault="007A2E76" w:rsidP="00E5528B">
                          <w:pPr>
                            <w:pStyle w:val="Footer"/>
                          </w:pPr>
                          <w:r w:rsidRPr="000C5167">
                            <w:rPr>
                              <w:color w:val="595959"/>
                              <w:sz w:val="16"/>
                              <w:szCs w:val="16"/>
                            </w:rPr>
                            <w:t>Tel. +972-8-6111-222</w:t>
                          </w:r>
                          <w:r w:rsidR="00E5528B">
                            <w:rPr>
                              <w:color w:val="595959"/>
                              <w:sz w:val="16"/>
                              <w:szCs w:val="16"/>
                            </w:rPr>
                            <w:t xml:space="preserve">     </w:t>
                          </w:r>
                          <w:r w:rsidRPr="000C5167">
                            <w:rPr>
                              <w:color w:val="595959"/>
                              <w:sz w:val="16"/>
                              <w:szCs w:val="16"/>
                            </w:rPr>
                            <w:t xml:space="preserve"> Fax +972-8-6111-223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09AB2A6" id="Text Box 7" o:spid="_x0000_s1027" type="#_x0000_t202" style="position:absolute;left:0;text-align:left;margin-left:-26.3pt;margin-top:48.45pt;width:250.5pt;height:4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" stroked="f">
              <v:textbox>
                <w:txbxContent>
                  <w:p w14:paraId="3E76AA9F" w14:textId="77777777" w:rsidR="007A2E76" w:rsidRPr="000C5167" w:rsidRDefault="007A2E76" w:rsidP="00E5528B">
                    <w:pPr>
                      <w:pStyle w:val="Footer"/>
                      <w:rPr>
                        <w:color w:val="FF0000"/>
                        <w:sz w:val="16"/>
                        <w:szCs w:val="16"/>
                      </w:rPr>
                    </w:pPr>
                    <w:smartTag w:uri="urn:schemas-microsoft-com:office:smarttags" w:element="City">
                      <w:smartTag w:uri="urn:schemas-microsoft-com:office:smarttags" w:element="place">
                        <w:r w:rsidRPr="000C5167">
                          <w:rPr>
                            <w:color w:val="FF0000"/>
                            <w:sz w:val="16"/>
                            <w:szCs w:val="16"/>
                          </w:rPr>
                          <w:t>Ashdod</w:t>
                        </w:r>
                      </w:smartTag>
                    </w:smartTag>
                    <w:r w:rsidRPr="000C5167">
                      <w:rPr>
                        <w:color w:val="FF0000"/>
                        <w:sz w:val="16"/>
                        <w:szCs w:val="16"/>
                      </w:rPr>
                      <w:t xml:space="preserve"> office</w:t>
                    </w:r>
                  </w:p>
                  <w:p w14:paraId="697C6EA0" w14:textId="510D3AF7" w:rsidR="007A2E76" w:rsidRPr="000C5167" w:rsidRDefault="00963D21" w:rsidP="00E5528B">
                    <w:pPr>
                      <w:pStyle w:val="Footer"/>
                      <w:rPr>
                        <w:color w:val="595959"/>
                        <w:sz w:val="16"/>
                        <w:szCs w:val="16"/>
                      </w:rPr>
                    </w:pPr>
                    <w:r w:rsidRPr="00963D21">
                      <w:rPr>
                        <w:color w:val="595959"/>
                        <w:sz w:val="16"/>
                        <w:szCs w:val="16"/>
                      </w:rPr>
                      <w:t>6</w:t>
                    </w:r>
                    <w:r w:rsidR="00104EF7">
                      <w:rPr>
                        <w:color w:val="595959"/>
                        <w:sz w:val="16"/>
                        <w:szCs w:val="16"/>
                      </w:rPr>
                      <w:t>,</w:t>
                    </w:r>
                    <w:r w:rsidRPr="00963D21">
                      <w:rPr>
                        <w:color w:val="595959"/>
                        <w:sz w:val="16"/>
                        <w:szCs w:val="16"/>
                      </w:rPr>
                      <w:t xml:space="preserve"> B</w:t>
                    </w:r>
                    <w:r w:rsidR="00652059">
                      <w:rPr>
                        <w:color w:val="595959"/>
                        <w:sz w:val="16"/>
                        <w:szCs w:val="16"/>
                      </w:rPr>
                      <w:t>ne</w:t>
                    </w:r>
                    <w:r w:rsidR="00104EF7">
                      <w:rPr>
                        <w:color w:val="595959"/>
                        <w:sz w:val="16"/>
                        <w:szCs w:val="16"/>
                      </w:rPr>
                      <w:t>i Darom Industrial Area</w:t>
                    </w:r>
                    <w:r w:rsidR="00286F49">
                      <w:rPr>
                        <w:color w:val="595959"/>
                        <w:sz w:val="16"/>
                        <w:szCs w:val="16"/>
                      </w:rPr>
                      <w:t xml:space="preserve">, </w:t>
                    </w:r>
                    <w:r w:rsidR="007A2E76" w:rsidRPr="000C5167">
                      <w:rPr>
                        <w:color w:val="595959"/>
                        <w:sz w:val="16"/>
                        <w:szCs w:val="16"/>
                      </w:rPr>
                      <w:t xml:space="preserve">P.O.B </w:t>
                    </w:r>
                    <w:r w:rsidR="0008252F">
                      <w:rPr>
                        <w:color w:val="595959"/>
                        <w:sz w:val="16"/>
                        <w:szCs w:val="16"/>
                      </w:rPr>
                      <w:t>6</w:t>
                    </w:r>
                    <w:r w:rsidR="007A2E76" w:rsidRPr="000C5167">
                      <w:rPr>
                        <w:color w:val="595959"/>
                        <w:sz w:val="16"/>
                        <w:szCs w:val="16"/>
                      </w:rPr>
                      <w:t xml:space="preserve">, </w:t>
                    </w:r>
                    <w:r w:rsidR="0008252F">
                      <w:rPr>
                        <w:color w:val="595959"/>
                        <w:sz w:val="16"/>
                        <w:szCs w:val="16"/>
                      </w:rPr>
                      <w:t>Bnei Darom</w:t>
                    </w:r>
                    <w:r w:rsidR="007A2E76" w:rsidRPr="000C5167">
                      <w:rPr>
                        <w:color w:val="595959"/>
                        <w:sz w:val="16"/>
                        <w:szCs w:val="16"/>
                      </w:rPr>
                      <w:t xml:space="preserve"> </w:t>
                    </w:r>
                    <w:r w:rsidR="0008252F">
                      <w:rPr>
                        <w:color w:val="595959"/>
                        <w:sz w:val="16"/>
                        <w:szCs w:val="16"/>
                      </w:rPr>
                      <w:t>7925000</w:t>
                    </w:r>
                    <w:r w:rsidR="007A2E76" w:rsidRPr="000C5167">
                      <w:rPr>
                        <w:color w:val="595959"/>
                        <w:sz w:val="16"/>
                        <w:szCs w:val="16"/>
                      </w:rPr>
                      <w:t xml:space="preserve">, Israel </w:t>
                    </w:r>
                  </w:p>
                  <w:p w14:paraId="65ACDA4C" w14:textId="77777777" w:rsidR="007A2E76" w:rsidRPr="000C5167" w:rsidRDefault="007A2E76" w:rsidP="00E5528B">
                    <w:pPr>
                      <w:pStyle w:val="Footer"/>
                    </w:pPr>
                    <w:r w:rsidRPr="000C5167">
                      <w:rPr>
                        <w:color w:val="595959"/>
                        <w:sz w:val="16"/>
                        <w:szCs w:val="16"/>
                      </w:rPr>
                      <w:t>Tel. +972-8-6111-222</w:t>
                    </w:r>
                    <w:r w:rsidR="00E5528B">
                      <w:rPr>
                        <w:color w:val="595959"/>
                        <w:sz w:val="16"/>
                        <w:szCs w:val="16"/>
                      </w:rPr>
                      <w:t xml:space="preserve">     </w:t>
                    </w:r>
                    <w:r w:rsidRPr="000C5167">
                      <w:rPr>
                        <w:color w:val="595959"/>
                        <w:sz w:val="16"/>
                        <w:szCs w:val="16"/>
                      </w:rPr>
                      <w:t xml:space="preserve"> Fax +972-8-6111-223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FEBA26" w14:textId="77777777" w:rsidR="000F319E" w:rsidRDefault="000F319E" w:rsidP="006B5ED9">
      <w:r>
        <w:separator/>
      </w:r>
    </w:p>
  </w:footnote>
  <w:footnote w:type="continuationSeparator" w:id="0">
    <w:p w14:paraId="430A54D1" w14:textId="77777777" w:rsidR="000F319E" w:rsidRDefault="000F319E" w:rsidP="006B5E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8F0011" w14:textId="3809779B" w:rsidR="007A2E76" w:rsidRPr="00BA6C10" w:rsidRDefault="00BF5719" w:rsidP="00BA6C10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4C93255" wp14:editId="43446291">
          <wp:simplePos x="0" y="0"/>
          <wp:positionH relativeFrom="page">
            <wp:posOffset>370205</wp:posOffset>
          </wp:positionH>
          <wp:positionV relativeFrom="paragraph">
            <wp:posOffset>-147955</wp:posOffset>
          </wp:positionV>
          <wp:extent cx="6819265" cy="537845"/>
          <wp:effectExtent l="0" t="0" r="635" b="0"/>
          <wp:wrapThrough wrapText="bothSides">
            <wp:wrapPolygon edited="0">
              <wp:start x="1026" y="0"/>
              <wp:lineTo x="0" y="3060"/>
              <wp:lineTo x="0" y="13006"/>
              <wp:lineTo x="60" y="20656"/>
              <wp:lineTo x="20637" y="20656"/>
              <wp:lineTo x="21481" y="19891"/>
              <wp:lineTo x="21542" y="19126"/>
              <wp:lineTo x="21542" y="3825"/>
              <wp:lineTo x="19068" y="3060"/>
              <wp:lineTo x="1327" y="0"/>
              <wp:lineTo x="1026" y="0"/>
            </wp:wrapPolygon>
          </wp:wrapThrough>
          <wp:docPr id="220874189" name="Picture 220874189" descr="תיאור: letterhead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תיאור: letterhead.e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9265" cy="537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3" type="#_x0000_t75" style="width:9pt;height:9pt" o:bullet="t">
        <v:imagedata r:id="rId1" o:title="BD14868_"/>
      </v:shape>
    </w:pict>
  </w:numPicBullet>
  <w:abstractNum w:abstractNumId="0" w15:restartNumberingAfterBreak="0">
    <w:nsid w:val="FFFFFF7C"/>
    <w:multiLevelType w:val="singleLevel"/>
    <w:tmpl w:val="14FC667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D5EA6A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83C771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64E2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1321CF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D82C6A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AC8E64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4E04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7EC3D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0B2EC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1C4F9A"/>
    <w:multiLevelType w:val="singleLevel"/>
    <w:tmpl w:val="040D0001"/>
    <w:lvl w:ilvl="0">
      <w:start w:val="1"/>
      <w:numFmt w:val="bullet"/>
      <w:lvlText w:val=""/>
      <w:lvlJc w:val="center"/>
      <w:pPr>
        <w:tabs>
          <w:tab w:val="num" w:pos="648"/>
        </w:tabs>
        <w:ind w:left="360" w:right="360" w:hanging="72"/>
      </w:pPr>
      <w:rPr>
        <w:rFonts w:ascii="Symbol" w:hAnsi="Symbol" w:hint="default"/>
      </w:rPr>
    </w:lvl>
  </w:abstractNum>
  <w:abstractNum w:abstractNumId="11" w15:restartNumberingAfterBreak="0">
    <w:nsid w:val="04EE4052"/>
    <w:multiLevelType w:val="hybridMultilevel"/>
    <w:tmpl w:val="A5A4F4EC"/>
    <w:lvl w:ilvl="0" w:tplc="A322D4F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9740D8"/>
    <w:multiLevelType w:val="hybridMultilevel"/>
    <w:tmpl w:val="9CE6A72C"/>
    <w:lvl w:ilvl="0" w:tplc="56DEE52A">
      <w:start w:val="1"/>
      <w:numFmt w:val="bullet"/>
      <w:pStyle w:val="Bulletedindent"/>
      <w:lvlText w:val=""/>
      <w:lvlJc w:val="left"/>
      <w:pPr>
        <w:tabs>
          <w:tab w:val="num" w:pos="1474"/>
        </w:tabs>
        <w:ind w:left="1474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E64F08"/>
    <w:multiLevelType w:val="hybridMultilevel"/>
    <w:tmpl w:val="6652B892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4" w15:restartNumberingAfterBreak="0">
    <w:nsid w:val="323565F3"/>
    <w:multiLevelType w:val="hybridMultilevel"/>
    <w:tmpl w:val="104233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10500B"/>
    <w:multiLevelType w:val="hybridMultilevel"/>
    <w:tmpl w:val="EB7224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FA72703"/>
    <w:multiLevelType w:val="hybridMultilevel"/>
    <w:tmpl w:val="6E88E2A6"/>
    <w:lvl w:ilvl="0" w:tplc="9EC6B036">
      <w:start w:val="40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  <w:lang w:val="fr-FR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7566819"/>
    <w:multiLevelType w:val="hybridMultilevel"/>
    <w:tmpl w:val="E09E9424"/>
    <w:lvl w:ilvl="0" w:tplc="131458D2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782C4D"/>
    <w:multiLevelType w:val="hybridMultilevel"/>
    <w:tmpl w:val="5A9479BE"/>
    <w:lvl w:ilvl="0" w:tplc="14DC9A64"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25"/>
        </w:tabs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45"/>
        </w:tabs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65"/>
        </w:tabs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85"/>
        </w:tabs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05"/>
        </w:tabs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25"/>
        </w:tabs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45"/>
        </w:tabs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65"/>
        </w:tabs>
        <w:ind w:left="6165" w:hanging="360"/>
      </w:pPr>
      <w:rPr>
        <w:rFonts w:ascii="Wingdings" w:hAnsi="Wingdings" w:hint="default"/>
      </w:rPr>
    </w:lvl>
  </w:abstractNum>
  <w:abstractNum w:abstractNumId="19" w15:restartNumberingAfterBreak="0">
    <w:nsid w:val="682E0A24"/>
    <w:multiLevelType w:val="hybridMultilevel"/>
    <w:tmpl w:val="4C5CC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2D3BED"/>
    <w:multiLevelType w:val="hybridMultilevel"/>
    <w:tmpl w:val="80B2CAB8"/>
    <w:lvl w:ilvl="0" w:tplc="B1D849DE">
      <w:numFmt w:val="bullet"/>
      <w:lvlText w:val=""/>
      <w:lvlJc w:val="left"/>
      <w:pPr>
        <w:ind w:left="1260" w:hanging="183"/>
      </w:pPr>
      <w:rPr>
        <w:rFonts w:ascii="Symbol" w:eastAsia="Symbol" w:hAnsi="Symbol" w:cs="Symbol" w:hint="default"/>
        <w:color w:val="FF0000"/>
        <w:w w:val="100"/>
        <w:sz w:val="20"/>
        <w:szCs w:val="20"/>
        <w:lang w:val="en-US" w:eastAsia="en-US" w:bidi="ar-SA"/>
      </w:rPr>
    </w:lvl>
    <w:lvl w:ilvl="1" w:tplc="26887EAA">
      <w:numFmt w:val="bullet"/>
      <w:lvlText w:val="•"/>
      <w:lvlJc w:val="left"/>
      <w:pPr>
        <w:ind w:left="2256" w:hanging="183"/>
      </w:pPr>
      <w:rPr>
        <w:rFonts w:hint="default"/>
        <w:lang w:val="en-US" w:eastAsia="en-US" w:bidi="ar-SA"/>
      </w:rPr>
    </w:lvl>
    <w:lvl w:ilvl="2" w:tplc="BF34E142">
      <w:numFmt w:val="bullet"/>
      <w:lvlText w:val="•"/>
      <w:lvlJc w:val="left"/>
      <w:pPr>
        <w:ind w:left="3252" w:hanging="183"/>
      </w:pPr>
      <w:rPr>
        <w:rFonts w:hint="default"/>
        <w:lang w:val="en-US" w:eastAsia="en-US" w:bidi="ar-SA"/>
      </w:rPr>
    </w:lvl>
    <w:lvl w:ilvl="3" w:tplc="55B80C26">
      <w:numFmt w:val="bullet"/>
      <w:lvlText w:val="•"/>
      <w:lvlJc w:val="left"/>
      <w:pPr>
        <w:ind w:left="4249" w:hanging="183"/>
      </w:pPr>
      <w:rPr>
        <w:rFonts w:hint="default"/>
        <w:lang w:val="en-US" w:eastAsia="en-US" w:bidi="ar-SA"/>
      </w:rPr>
    </w:lvl>
    <w:lvl w:ilvl="4" w:tplc="589CE5EA">
      <w:numFmt w:val="bullet"/>
      <w:lvlText w:val="•"/>
      <w:lvlJc w:val="left"/>
      <w:pPr>
        <w:ind w:left="5245" w:hanging="183"/>
      </w:pPr>
      <w:rPr>
        <w:rFonts w:hint="default"/>
        <w:lang w:val="en-US" w:eastAsia="en-US" w:bidi="ar-SA"/>
      </w:rPr>
    </w:lvl>
    <w:lvl w:ilvl="5" w:tplc="CF8E1BA0">
      <w:numFmt w:val="bullet"/>
      <w:lvlText w:val="•"/>
      <w:lvlJc w:val="left"/>
      <w:pPr>
        <w:ind w:left="6242" w:hanging="183"/>
      </w:pPr>
      <w:rPr>
        <w:rFonts w:hint="default"/>
        <w:lang w:val="en-US" w:eastAsia="en-US" w:bidi="ar-SA"/>
      </w:rPr>
    </w:lvl>
    <w:lvl w:ilvl="6" w:tplc="13BA3480">
      <w:numFmt w:val="bullet"/>
      <w:lvlText w:val="•"/>
      <w:lvlJc w:val="left"/>
      <w:pPr>
        <w:ind w:left="7238" w:hanging="183"/>
      </w:pPr>
      <w:rPr>
        <w:rFonts w:hint="default"/>
        <w:lang w:val="en-US" w:eastAsia="en-US" w:bidi="ar-SA"/>
      </w:rPr>
    </w:lvl>
    <w:lvl w:ilvl="7" w:tplc="930807B4">
      <w:numFmt w:val="bullet"/>
      <w:lvlText w:val="•"/>
      <w:lvlJc w:val="left"/>
      <w:pPr>
        <w:ind w:left="8234" w:hanging="183"/>
      </w:pPr>
      <w:rPr>
        <w:rFonts w:hint="default"/>
        <w:lang w:val="en-US" w:eastAsia="en-US" w:bidi="ar-SA"/>
      </w:rPr>
    </w:lvl>
    <w:lvl w:ilvl="8" w:tplc="C81C6B3E">
      <w:numFmt w:val="bullet"/>
      <w:lvlText w:val="•"/>
      <w:lvlJc w:val="left"/>
      <w:pPr>
        <w:ind w:left="9231" w:hanging="183"/>
      </w:pPr>
      <w:rPr>
        <w:rFonts w:hint="default"/>
        <w:lang w:val="en-US" w:eastAsia="en-US" w:bidi="ar-SA"/>
      </w:rPr>
    </w:lvl>
  </w:abstractNum>
  <w:abstractNum w:abstractNumId="21" w15:restartNumberingAfterBreak="0">
    <w:nsid w:val="779D1FEB"/>
    <w:multiLevelType w:val="hybridMultilevel"/>
    <w:tmpl w:val="55283A9E"/>
    <w:lvl w:ilvl="0" w:tplc="0409000F">
      <w:start w:val="1"/>
      <w:numFmt w:val="decimal"/>
      <w:lvlText w:val="%1."/>
      <w:lvlJc w:val="left"/>
      <w:pPr>
        <w:ind w:left="1172" w:hanging="360"/>
      </w:pPr>
    </w:lvl>
    <w:lvl w:ilvl="1" w:tplc="04090019" w:tentative="1">
      <w:start w:val="1"/>
      <w:numFmt w:val="lowerLetter"/>
      <w:lvlText w:val="%2."/>
      <w:lvlJc w:val="left"/>
      <w:pPr>
        <w:ind w:left="1892" w:hanging="360"/>
      </w:pPr>
    </w:lvl>
    <w:lvl w:ilvl="2" w:tplc="0409001B" w:tentative="1">
      <w:start w:val="1"/>
      <w:numFmt w:val="lowerRoman"/>
      <w:lvlText w:val="%3."/>
      <w:lvlJc w:val="right"/>
      <w:pPr>
        <w:ind w:left="2612" w:hanging="180"/>
      </w:pPr>
    </w:lvl>
    <w:lvl w:ilvl="3" w:tplc="0409000F" w:tentative="1">
      <w:start w:val="1"/>
      <w:numFmt w:val="decimal"/>
      <w:lvlText w:val="%4."/>
      <w:lvlJc w:val="left"/>
      <w:pPr>
        <w:ind w:left="3332" w:hanging="360"/>
      </w:pPr>
    </w:lvl>
    <w:lvl w:ilvl="4" w:tplc="04090019" w:tentative="1">
      <w:start w:val="1"/>
      <w:numFmt w:val="lowerLetter"/>
      <w:lvlText w:val="%5."/>
      <w:lvlJc w:val="left"/>
      <w:pPr>
        <w:ind w:left="4052" w:hanging="360"/>
      </w:pPr>
    </w:lvl>
    <w:lvl w:ilvl="5" w:tplc="0409001B" w:tentative="1">
      <w:start w:val="1"/>
      <w:numFmt w:val="lowerRoman"/>
      <w:lvlText w:val="%6."/>
      <w:lvlJc w:val="right"/>
      <w:pPr>
        <w:ind w:left="4772" w:hanging="180"/>
      </w:pPr>
    </w:lvl>
    <w:lvl w:ilvl="6" w:tplc="0409000F" w:tentative="1">
      <w:start w:val="1"/>
      <w:numFmt w:val="decimal"/>
      <w:lvlText w:val="%7."/>
      <w:lvlJc w:val="left"/>
      <w:pPr>
        <w:ind w:left="5492" w:hanging="360"/>
      </w:pPr>
    </w:lvl>
    <w:lvl w:ilvl="7" w:tplc="04090019" w:tentative="1">
      <w:start w:val="1"/>
      <w:numFmt w:val="lowerLetter"/>
      <w:lvlText w:val="%8."/>
      <w:lvlJc w:val="left"/>
      <w:pPr>
        <w:ind w:left="6212" w:hanging="360"/>
      </w:pPr>
    </w:lvl>
    <w:lvl w:ilvl="8" w:tplc="0409001B" w:tentative="1">
      <w:start w:val="1"/>
      <w:numFmt w:val="lowerRoman"/>
      <w:lvlText w:val="%9."/>
      <w:lvlJc w:val="right"/>
      <w:pPr>
        <w:ind w:left="6932" w:hanging="180"/>
      </w:pPr>
    </w:lvl>
  </w:abstractNum>
  <w:abstractNum w:abstractNumId="22" w15:restartNumberingAfterBreak="0">
    <w:nsid w:val="7982374D"/>
    <w:multiLevelType w:val="hybridMultilevel"/>
    <w:tmpl w:val="092E7108"/>
    <w:lvl w:ilvl="0" w:tplc="463A7E7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David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83992403">
    <w:abstractNumId w:val="11"/>
  </w:num>
  <w:num w:numId="2" w16cid:durableId="1656029523">
    <w:abstractNumId w:val="10"/>
  </w:num>
  <w:num w:numId="3" w16cid:durableId="1908033363">
    <w:abstractNumId w:val="12"/>
  </w:num>
  <w:num w:numId="4" w16cid:durableId="1255700106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7874582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08827410">
    <w:abstractNumId w:val="9"/>
  </w:num>
  <w:num w:numId="7" w16cid:durableId="753749084">
    <w:abstractNumId w:val="7"/>
  </w:num>
  <w:num w:numId="8" w16cid:durableId="1075124169">
    <w:abstractNumId w:val="6"/>
  </w:num>
  <w:num w:numId="9" w16cid:durableId="1637098620">
    <w:abstractNumId w:val="5"/>
  </w:num>
  <w:num w:numId="10" w16cid:durableId="109974725">
    <w:abstractNumId w:val="4"/>
  </w:num>
  <w:num w:numId="11" w16cid:durableId="1399859841">
    <w:abstractNumId w:val="8"/>
  </w:num>
  <w:num w:numId="12" w16cid:durableId="1015811403">
    <w:abstractNumId w:val="3"/>
  </w:num>
  <w:num w:numId="13" w16cid:durableId="1575044935">
    <w:abstractNumId w:val="2"/>
  </w:num>
  <w:num w:numId="14" w16cid:durableId="1901599009">
    <w:abstractNumId w:val="1"/>
  </w:num>
  <w:num w:numId="15" w16cid:durableId="715668467">
    <w:abstractNumId w:val="0"/>
  </w:num>
  <w:num w:numId="16" w16cid:durableId="1524897755">
    <w:abstractNumId w:val="18"/>
  </w:num>
  <w:num w:numId="17" w16cid:durableId="2059666475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8347613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58139863">
    <w:abstractNumId w:val="14"/>
  </w:num>
  <w:num w:numId="20" w16cid:durableId="1902476659">
    <w:abstractNumId w:val="22"/>
  </w:num>
  <w:num w:numId="21" w16cid:durableId="184448657">
    <w:abstractNumId w:val="21"/>
  </w:num>
  <w:num w:numId="22" w16cid:durableId="1026826739">
    <w:abstractNumId w:val="20"/>
  </w:num>
  <w:num w:numId="23" w16cid:durableId="87172688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718"/>
    <w:rsid w:val="0001172A"/>
    <w:rsid w:val="00045ADA"/>
    <w:rsid w:val="0008252F"/>
    <w:rsid w:val="000835F3"/>
    <w:rsid w:val="00095472"/>
    <w:rsid w:val="0009556B"/>
    <w:rsid w:val="00096DB5"/>
    <w:rsid w:val="000C4452"/>
    <w:rsid w:val="000C5167"/>
    <w:rsid w:val="000C7131"/>
    <w:rsid w:val="000D772E"/>
    <w:rsid w:val="000E6E57"/>
    <w:rsid w:val="000F19F9"/>
    <w:rsid w:val="000F319E"/>
    <w:rsid w:val="000F3E0E"/>
    <w:rsid w:val="00102A56"/>
    <w:rsid w:val="00104EF7"/>
    <w:rsid w:val="00136FDF"/>
    <w:rsid w:val="00146BDA"/>
    <w:rsid w:val="001911E7"/>
    <w:rsid w:val="001A7D75"/>
    <w:rsid w:val="001C165C"/>
    <w:rsid w:val="001C4153"/>
    <w:rsid w:val="001D115D"/>
    <w:rsid w:val="001D383D"/>
    <w:rsid w:val="001E3E48"/>
    <w:rsid w:val="00216859"/>
    <w:rsid w:val="00224CC6"/>
    <w:rsid w:val="00254F98"/>
    <w:rsid w:val="00272D26"/>
    <w:rsid w:val="002812FF"/>
    <w:rsid w:val="0028444D"/>
    <w:rsid w:val="00286F49"/>
    <w:rsid w:val="00292F5B"/>
    <w:rsid w:val="002A72D5"/>
    <w:rsid w:val="002D36BC"/>
    <w:rsid w:val="003053EA"/>
    <w:rsid w:val="00334ADD"/>
    <w:rsid w:val="00340F5E"/>
    <w:rsid w:val="00381C17"/>
    <w:rsid w:val="00393363"/>
    <w:rsid w:val="003A3EDD"/>
    <w:rsid w:val="003B7201"/>
    <w:rsid w:val="003E15B8"/>
    <w:rsid w:val="003F3BDB"/>
    <w:rsid w:val="004109E5"/>
    <w:rsid w:val="0042035A"/>
    <w:rsid w:val="004354B7"/>
    <w:rsid w:val="00447367"/>
    <w:rsid w:val="00450438"/>
    <w:rsid w:val="00456807"/>
    <w:rsid w:val="00467163"/>
    <w:rsid w:val="00472E8C"/>
    <w:rsid w:val="00494FBF"/>
    <w:rsid w:val="00496001"/>
    <w:rsid w:val="004A41CE"/>
    <w:rsid w:val="004C0A85"/>
    <w:rsid w:val="004C610E"/>
    <w:rsid w:val="004D3BA3"/>
    <w:rsid w:val="004D68AA"/>
    <w:rsid w:val="004F258E"/>
    <w:rsid w:val="004F435B"/>
    <w:rsid w:val="005049F6"/>
    <w:rsid w:val="00513372"/>
    <w:rsid w:val="00516F22"/>
    <w:rsid w:val="00521718"/>
    <w:rsid w:val="00523B58"/>
    <w:rsid w:val="00527CF5"/>
    <w:rsid w:val="00540BAA"/>
    <w:rsid w:val="00552AA2"/>
    <w:rsid w:val="00552FF9"/>
    <w:rsid w:val="005606A8"/>
    <w:rsid w:val="005639A1"/>
    <w:rsid w:val="005978BE"/>
    <w:rsid w:val="005A3B5A"/>
    <w:rsid w:val="005B0A46"/>
    <w:rsid w:val="005B136D"/>
    <w:rsid w:val="005B5F41"/>
    <w:rsid w:val="005B6D6A"/>
    <w:rsid w:val="005C7FA2"/>
    <w:rsid w:val="005D37D7"/>
    <w:rsid w:val="00621F39"/>
    <w:rsid w:val="006433FA"/>
    <w:rsid w:val="0064496C"/>
    <w:rsid w:val="00652059"/>
    <w:rsid w:val="00653D98"/>
    <w:rsid w:val="00657649"/>
    <w:rsid w:val="0066375F"/>
    <w:rsid w:val="00674C87"/>
    <w:rsid w:val="006830DC"/>
    <w:rsid w:val="006939B6"/>
    <w:rsid w:val="006B385F"/>
    <w:rsid w:val="006B467E"/>
    <w:rsid w:val="006B5ED9"/>
    <w:rsid w:val="006C4099"/>
    <w:rsid w:val="006C72A8"/>
    <w:rsid w:val="00717209"/>
    <w:rsid w:val="007351B9"/>
    <w:rsid w:val="007372A0"/>
    <w:rsid w:val="00753190"/>
    <w:rsid w:val="00766087"/>
    <w:rsid w:val="00772722"/>
    <w:rsid w:val="0078537A"/>
    <w:rsid w:val="00796E2D"/>
    <w:rsid w:val="007A18CE"/>
    <w:rsid w:val="007A2E76"/>
    <w:rsid w:val="007C2196"/>
    <w:rsid w:val="007F61D2"/>
    <w:rsid w:val="00816A72"/>
    <w:rsid w:val="0082275F"/>
    <w:rsid w:val="008620FA"/>
    <w:rsid w:val="008622F2"/>
    <w:rsid w:val="008975CA"/>
    <w:rsid w:val="008B1E7C"/>
    <w:rsid w:val="008C08DF"/>
    <w:rsid w:val="008D093D"/>
    <w:rsid w:val="008E307F"/>
    <w:rsid w:val="009000DB"/>
    <w:rsid w:val="0090309A"/>
    <w:rsid w:val="00922709"/>
    <w:rsid w:val="00936785"/>
    <w:rsid w:val="009404EE"/>
    <w:rsid w:val="0094190D"/>
    <w:rsid w:val="00943220"/>
    <w:rsid w:val="00955DFA"/>
    <w:rsid w:val="00963D21"/>
    <w:rsid w:val="00995CB9"/>
    <w:rsid w:val="009A11D8"/>
    <w:rsid w:val="009B1A4C"/>
    <w:rsid w:val="009C52DB"/>
    <w:rsid w:val="009E0987"/>
    <w:rsid w:val="009F5660"/>
    <w:rsid w:val="009F5945"/>
    <w:rsid w:val="00A00AB2"/>
    <w:rsid w:val="00A17F8B"/>
    <w:rsid w:val="00A36D06"/>
    <w:rsid w:val="00A969A1"/>
    <w:rsid w:val="00AA3951"/>
    <w:rsid w:val="00AB72B8"/>
    <w:rsid w:val="00AD4655"/>
    <w:rsid w:val="00AD4C98"/>
    <w:rsid w:val="00AD6101"/>
    <w:rsid w:val="00AD6CE8"/>
    <w:rsid w:val="00AE597E"/>
    <w:rsid w:val="00B23481"/>
    <w:rsid w:val="00B36910"/>
    <w:rsid w:val="00B42287"/>
    <w:rsid w:val="00B659CA"/>
    <w:rsid w:val="00B66524"/>
    <w:rsid w:val="00BA6C10"/>
    <w:rsid w:val="00BB1A25"/>
    <w:rsid w:val="00BF3A5C"/>
    <w:rsid w:val="00BF5719"/>
    <w:rsid w:val="00BF5B12"/>
    <w:rsid w:val="00C12F0D"/>
    <w:rsid w:val="00C41B98"/>
    <w:rsid w:val="00C517EE"/>
    <w:rsid w:val="00C701E4"/>
    <w:rsid w:val="00C7027F"/>
    <w:rsid w:val="00CB0968"/>
    <w:rsid w:val="00CC31B8"/>
    <w:rsid w:val="00CC6A03"/>
    <w:rsid w:val="00CD466D"/>
    <w:rsid w:val="00CE53E0"/>
    <w:rsid w:val="00D162C0"/>
    <w:rsid w:val="00D40E4F"/>
    <w:rsid w:val="00D55BD0"/>
    <w:rsid w:val="00D575F7"/>
    <w:rsid w:val="00D658D0"/>
    <w:rsid w:val="00D66852"/>
    <w:rsid w:val="00D775CD"/>
    <w:rsid w:val="00DA47F3"/>
    <w:rsid w:val="00DA70C7"/>
    <w:rsid w:val="00DA78F4"/>
    <w:rsid w:val="00DB3A1B"/>
    <w:rsid w:val="00DC25BF"/>
    <w:rsid w:val="00DE0E44"/>
    <w:rsid w:val="00DF0B21"/>
    <w:rsid w:val="00DF25AF"/>
    <w:rsid w:val="00DF3AFA"/>
    <w:rsid w:val="00E156D8"/>
    <w:rsid w:val="00E42D34"/>
    <w:rsid w:val="00E53632"/>
    <w:rsid w:val="00E5528B"/>
    <w:rsid w:val="00E615B7"/>
    <w:rsid w:val="00E815BA"/>
    <w:rsid w:val="00EA1BC2"/>
    <w:rsid w:val="00EA29C0"/>
    <w:rsid w:val="00EA5C74"/>
    <w:rsid w:val="00EB5F17"/>
    <w:rsid w:val="00ED028D"/>
    <w:rsid w:val="00ED2F46"/>
    <w:rsid w:val="00ED77DA"/>
    <w:rsid w:val="00EE4E2F"/>
    <w:rsid w:val="00EF54FC"/>
    <w:rsid w:val="00F20A90"/>
    <w:rsid w:val="00F25BEF"/>
    <w:rsid w:val="00F27158"/>
    <w:rsid w:val="00F474C4"/>
    <w:rsid w:val="00F51560"/>
    <w:rsid w:val="00F67EC4"/>
    <w:rsid w:val="00FA0CBA"/>
    <w:rsid w:val="00FB23ED"/>
    <w:rsid w:val="00FC0271"/>
    <w:rsid w:val="00FD47F4"/>
    <w:rsid w:val="00FF36EC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2"/>
    </o:shapelayout>
  </w:shapeDefaults>
  <w:decimalSymbol w:val="."/>
  <w:listSeparator w:val=","/>
  <w14:docId w14:val="2EFEF8CB"/>
  <w15:docId w15:val="{3647A16F-0585-436E-98BB-ADC13F014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75F7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2E8C"/>
    <w:pPr>
      <w:keepNext/>
      <w:jc w:val="center"/>
      <w:outlineLvl w:val="0"/>
    </w:pPr>
    <w:rPr>
      <w:rFonts w:cs="Times New Roman"/>
      <w:b/>
      <w:bCs/>
      <w:sz w:val="32"/>
      <w:szCs w:val="32"/>
      <w:u w:val="single"/>
    </w:rPr>
  </w:style>
  <w:style w:type="paragraph" w:styleId="Heading2">
    <w:name w:val="heading 2"/>
    <w:basedOn w:val="Normal"/>
    <w:next w:val="Normal"/>
    <w:qFormat/>
    <w:rsid w:val="009000DB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6">
    <w:name w:val="heading 6"/>
    <w:basedOn w:val="Normal"/>
    <w:next w:val="Normal"/>
    <w:qFormat/>
    <w:rsid w:val="009000DB"/>
    <w:pPr>
      <w:spacing w:before="240" w:after="60"/>
      <w:outlineLvl w:val="5"/>
    </w:pPr>
    <w:rPr>
      <w:rFonts w:cs="Times New Roman"/>
      <w:b/>
      <w:bCs/>
    </w:rPr>
  </w:style>
  <w:style w:type="paragraph" w:styleId="Heading7">
    <w:name w:val="heading 7"/>
    <w:basedOn w:val="Normal"/>
    <w:next w:val="Normal"/>
    <w:qFormat/>
    <w:rsid w:val="009000DB"/>
    <w:pPr>
      <w:spacing w:before="240" w:after="60"/>
      <w:outlineLvl w:val="6"/>
    </w:pPr>
    <w:rPr>
      <w:rFonts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5E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B5ED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5ED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5ED9"/>
  </w:style>
  <w:style w:type="paragraph" w:styleId="Footer">
    <w:name w:val="footer"/>
    <w:basedOn w:val="Normal"/>
    <w:link w:val="FooterChar"/>
    <w:uiPriority w:val="99"/>
    <w:unhideWhenUsed/>
    <w:rsid w:val="006B5ED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5ED9"/>
  </w:style>
  <w:style w:type="character" w:customStyle="1" w:styleId="Heading1Char">
    <w:name w:val="Heading 1 Char"/>
    <w:link w:val="Heading1"/>
    <w:rsid w:val="00472E8C"/>
    <w:rPr>
      <w:rFonts w:ascii="Times New Roman" w:eastAsia="Times New Roman" w:hAnsi="Times New Roman" w:cs="Times New Roman"/>
      <w:b/>
      <w:bCs/>
      <w:sz w:val="32"/>
      <w:szCs w:val="32"/>
      <w:u w:val="single"/>
    </w:rPr>
  </w:style>
  <w:style w:type="character" w:styleId="Hyperlink">
    <w:name w:val="Hyperlink"/>
    <w:uiPriority w:val="99"/>
    <w:rsid w:val="00472E8C"/>
    <w:rPr>
      <w:color w:val="0000FF"/>
      <w:u w:val="single"/>
    </w:rPr>
  </w:style>
  <w:style w:type="paragraph" w:styleId="Title">
    <w:name w:val="Title"/>
    <w:basedOn w:val="Normal"/>
    <w:qFormat/>
    <w:rsid w:val="009000DB"/>
    <w:pPr>
      <w:jc w:val="center"/>
    </w:pPr>
    <w:rPr>
      <w:rFonts w:cs="Times New Roman"/>
      <w:b/>
      <w:bCs/>
      <w:sz w:val="56"/>
      <w:szCs w:val="56"/>
      <w:u w:val="single"/>
    </w:rPr>
  </w:style>
  <w:style w:type="paragraph" w:styleId="Caption">
    <w:name w:val="caption"/>
    <w:basedOn w:val="Normal"/>
    <w:next w:val="Normal"/>
    <w:qFormat/>
    <w:rsid w:val="009000DB"/>
    <w:rPr>
      <w:rFonts w:cs="Miriam"/>
      <w:sz w:val="26"/>
      <w:szCs w:val="20"/>
    </w:rPr>
  </w:style>
  <w:style w:type="paragraph" w:customStyle="1" w:styleId="Bulletedindent">
    <w:name w:val="Bulleted indent"/>
    <w:basedOn w:val="Normal"/>
    <w:rsid w:val="009000DB"/>
    <w:pPr>
      <w:numPr>
        <w:numId w:val="3"/>
      </w:numPr>
    </w:pPr>
    <w:rPr>
      <w:rFonts w:cs="Times New Roman"/>
      <w:sz w:val="24"/>
    </w:rPr>
  </w:style>
  <w:style w:type="character" w:customStyle="1" w:styleId="Ed">
    <w:name w:val="Ed"/>
    <w:semiHidden/>
    <w:rsid w:val="009000DB"/>
    <w:rPr>
      <w:rFonts w:ascii="Arial" w:hAnsi="Arial" w:cs="Arial"/>
      <w:b w:val="0"/>
      <w:bCs w:val="0"/>
      <w:i w:val="0"/>
      <w:iCs w:val="0"/>
      <w:strike w:val="0"/>
      <w:color w:val="auto"/>
      <w:sz w:val="20"/>
      <w:szCs w:val="20"/>
      <w:u w:val="none"/>
    </w:rPr>
  </w:style>
  <w:style w:type="paragraph" w:styleId="ListParagraph">
    <w:name w:val="List Paragraph"/>
    <w:basedOn w:val="Normal"/>
    <w:uiPriority w:val="1"/>
    <w:qFormat/>
    <w:rsid w:val="00516F22"/>
    <w:pPr>
      <w:ind w:left="720"/>
    </w:pPr>
    <w:rPr>
      <w:rFonts w:ascii="Calibri" w:hAnsi="Calibri" w:cs="Calibri"/>
    </w:rPr>
  </w:style>
  <w:style w:type="paragraph" w:customStyle="1" w:styleId="1">
    <w:name w:val="ציטוט1"/>
    <w:basedOn w:val="Normal"/>
    <w:autoRedefine/>
    <w:qFormat/>
    <w:rsid w:val="003053EA"/>
    <w:pPr>
      <w:ind w:left="1440" w:right="567"/>
    </w:pPr>
    <w:rPr>
      <w:bCs/>
    </w:rPr>
  </w:style>
  <w:style w:type="table" w:styleId="TableGrid">
    <w:name w:val="Table Grid"/>
    <w:basedOn w:val="TableNormal"/>
    <w:uiPriority w:val="59"/>
    <w:rsid w:val="003053EA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tableopening">
    <w:name w:val="corp_table_opening"/>
    <w:qFormat/>
    <w:rsid w:val="003053EA"/>
    <w:pPr>
      <w:spacing w:line="320" w:lineRule="atLeast"/>
    </w:pPr>
    <w:rPr>
      <w:rFonts w:ascii="Times New Roman" w:eastAsia="Times New Roman" w:hAnsi="Times New Roman" w:cs="David"/>
      <w:sz w:val="26"/>
      <w:szCs w:val="24"/>
      <w:lang w:eastAsia="he-IL"/>
    </w:rPr>
  </w:style>
  <w:style w:type="paragraph" w:styleId="BodyText">
    <w:name w:val="Body Text"/>
    <w:basedOn w:val="Normal"/>
    <w:link w:val="BodyTextChar"/>
    <w:uiPriority w:val="1"/>
    <w:qFormat/>
    <w:rsid w:val="00D575F7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D575F7"/>
    <w:rPr>
      <w:rFonts w:ascii="Arial MT" w:eastAsia="Arial MT" w:hAnsi="Arial MT" w:cs="Arial MT"/>
      <w:lang w:bidi="ar-SA"/>
    </w:rPr>
  </w:style>
  <w:style w:type="paragraph" w:customStyle="1" w:styleId="TableParagraph">
    <w:name w:val="Table Paragraph"/>
    <w:basedOn w:val="Normal"/>
    <w:uiPriority w:val="1"/>
    <w:qFormat/>
    <w:rsid w:val="00D575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884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emf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esktop\&#1495;&#1493;&#1502;&#1512;%20&#1488;&#1491;&#1502;&#1497;&#1504;&#1505;&#1512;&#1496;&#1497;&#1489;&#1497;\Sonigo%20letter%20head%20page%202020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6CC238-D0AB-4572-957C-35D6AA67E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Sonigo letter head page 2020.dotx</Template>
  <TotalTime>5</TotalTime>
  <Pages>1</Pages>
  <Words>347</Words>
  <Characters>1739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Sharon Raz -El (Sonigo)</dc:creator>
  <cp:lastModifiedBy>Sharon Raz -El (Sonigo)</cp:lastModifiedBy>
  <cp:revision>2</cp:revision>
  <cp:lastPrinted>2016-11-16T10:23:00Z</cp:lastPrinted>
  <dcterms:created xsi:type="dcterms:W3CDTF">2024-12-19T15:34:00Z</dcterms:created>
  <dcterms:modified xsi:type="dcterms:W3CDTF">2024-12-19T15:34:00Z</dcterms:modified>
</cp:coreProperties>
</file>