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7042A" w14:textId="51B793ED" w:rsidR="008F0D4C" w:rsidRDefault="008F0D4C" w:rsidP="008F0D4C">
      <w:pPr>
        <w:bidi/>
        <w:jc w:val="center"/>
        <w:rPr>
          <w:b/>
          <w:bCs/>
          <w:sz w:val="50"/>
          <w:szCs w:val="50"/>
          <w:u w:val="single"/>
        </w:rPr>
      </w:pPr>
      <w:r>
        <w:rPr>
          <w:b/>
          <w:bCs/>
          <w:sz w:val="50"/>
          <w:szCs w:val="50"/>
          <w:u w:val="single"/>
        </w:rPr>
        <w:t>Contact details</w:t>
      </w:r>
    </w:p>
    <w:p w14:paraId="08AFAC0D" w14:textId="77777777" w:rsidR="008F0D4C" w:rsidRDefault="008F0D4C" w:rsidP="008F0D4C">
      <w:pPr>
        <w:rPr>
          <w:sz w:val="20"/>
          <w:szCs w:val="20"/>
        </w:rPr>
      </w:pPr>
    </w:p>
    <w:p w14:paraId="4E12C43B" w14:textId="2FE8D66C" w:rsidR="008F0D4C" w:rsidRDefault="008F0D4C" w:rsidP="008F0D4C">
      <w:pPr>
        <w:rPr>
          <w:sz w:val="20"/>
          <w:szCs w:val="20"/>
        </w:rPr>
      </w:pPr>
      <w:r w:rsidRPr="00A8143A">
        <w:rPr>
          <w:sz w:val="20"/>
          <w:szCs w:val="20"/>
        </w:rPr>
        <w:t xml:space="preserve">International moving is </w:t>
      </w:r>
      <w:r>
        <w:rPr>
          <w:sz w:val="20"/>
          <w:szCs w:val="20"/>
        </w:rPr>
        <w:t xml:space="preserve">both </w:t>
      </w:r>
      <w:r w:rsidRPr="00A8143A">
        <w:rPr>
          <w:sz w:val="20"/>
          <w:szCs w:val="20"/>
        </w:rPr>
        <w:t xml:space="preserve">exciting and </w:t>
      </w:r>
      <w:r>
        <w:rPr>
          <w:sz w:val="20"/>
          <w:szCs w:val="20"/>
        </w:rPr>
        <w:t>complex</w:t>
      </w:r>
      <w:r w:rsidRPr="00A8143A">
        <w:rPr>
          <w:sz w:val="20"/>
          <w:szCs w:val="20"/>
        </w:rPr>
        <w:t>. We</w:t>
      </w:r>
      <w:r>
        <w:rPr>
          <w:sz w:val="20"/>
          <w:szCs w:val="20"/>
        </w:rPr>
        <w:t xml:space="preserve">, </w:t>
      </w:r>
      <w:r w:rsidRPr="00A8143A">
        <w:rPr>
          <w:sz w:val="20"/>
          <w:szCs w:val="20"/>
        </w:rPr>
        <w:t xml:space="preserve">at </w:t>
      </w:r>
      <w:r>
        <w:rPr>
          <w:sz w:val="20"/>
          <w:szCs w:val="20"/>
        </w:rPr>
        <w:t xml:space="preserve">Sonigo, </w:t>
      </w:r>
      <w:r w:rsidRPr="00A8143A">
        <w:rPr>
          <w:sz w:val="20"/>
          <w:szCs w:val="20"/>
        </w:rPr>
        <w:t xml:space="preserve">make </w:t>
      </w:r>
      <w:r>
        <w:rPr>
          <w:sz w:val="20"/>
          <w:szCs w:val="20"/>
        </w:rPr>
        <w:t>every</w:t>
      </w:r>
      <w:r w:rsidRPr="00A8143A">
        <w:rPr>
          <w:sz w:val="20"/>
          <w:szCs w:val="20"/>
        </w:rPr>
        <w:t xml:space="preserve"> effort to provide the </w:t>
      </w:r>
      <w:r>
        <w:rPr>
          <w:sz w:val="20"/>
          <w:szCs w:val="20"/>
        </w:rPr>
        <w:t>most professional</w:t>
      </w:r>
      <w:r w:rsidRPr="00A8143A">
        <w:rPr>
          <w:sz w:val="20"/>
          <w:szCs w:val="20"/>
        </w:rPr>
        <w:t xml:space="preserve"> service </w:t>
      </w:r>
      <w:r>
        <w:rPr>
          <w:sz w:val="20"/>
          <w:szCs w:val="20"/>
        </w:rPr>
        <w:t xml:space="preserve">so your move will be </w:t>
      </w:r>
      <w:r w:rsidRPr="00A8143A">
        <w:rPr>
          <w:sz w:val="20"/>
          <w:szCs w:val="20"/>
        </w:rPr>
        <w:t xml:space="preserve">smooth and </w:t>
      </w:r>
      <w:r>
        <w:rPr>
          <w:sz w:val="20"/>
          <w:szCs w:val="20"/>
        </w:rPr>
        <w:t>better than you expect.</w:t>
      </w:r>
      <w:r w:rsidRPr="00A8143A">
        <w:rPr>
          <w:sz w:val="20"/>
          <w:szCs w:val="20"/>
        </w:rPr>
        <w:t xml:space="preserve"> </w:t>
      </w:r>
      <w:r w:rsidR="009C278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0FEFBAD" w14:textId="3AC59F9B" w:rsidR="008F0D4C" w:rsidRPr="00A8143A" w:rsidRDefault="008F0D4C" w:rsidP="008F0D4C">
      <w:pPr>
        <w:rPr>
          <w:sz w:val="20"/>
          <w:szCs w:val="20"/>
        </w:rPr>
      </w:pPr>
      <w:r w:rsidRPr="00A8143A">
        <w:rPr>
          <w:sz w:val="20"/>
          <w:szCs w:val="20"/>
        </w:rPr>
        <w:t>Kindly c</w:t>
      </w:r>
      <w:r>
        <w:rPr>
          <w:sz w:val="20"/>
          <w:szCs w:val="20"/>
        </w:rPr>
        <w:t>omplete the following questions.  Please print clearly (or t</w:t>
      </w:r>
      <w:r w:rsidRPr="00A8143A">
        <w:rPr>
          <w:sz w:val="20"/>
          <w:szCs w:val="20"/>
        </w:rPr>
        <w:t>ype)</w:t>
      </w:r>
      <w:r>
        <w:rPr>
          <w:sz w:val="20"/>
          <w:szCs w:val="20"/>
        </w:rPr>
        <w:t xml:space="preserve"> in the answers. As you can imagine, </w:t>
      </w:r>
      <w:r w:rsidRPr="00A8143A">
        <w:rPr>
          <w:sz w:val="20"/>
          <w:szCs w:val="20"/>
        </w:rPr>
        <w:t>missing</w:t>
      </w:r>
      <w:r>
        <w:rPr>
          <w:sz w:val="20"/>
          <w:szCs w:val="20"/>
        </w:rPr>
        <w:t xml:space="preserve"> </w:t>
      </w:r>
      <w:r w:rsidRPr="00A8143A">
        <w:rPr>
          <w:sz w:val="20"/>
          <w:szCs w:val="20"/>
        </w:rPr>
        <w:t>/</w:t>
      </w:r>
      <w:r>
        <w:rPr>
          <w:sz w:val="20"/>
          <w:szCs w:val="20"/>
        </w:rPr>
        <w:t xml:space="preserve"> </w:t>
      </w:r>
      <w:r w:rsidRPr="00A8143A">
        <w:rPr>
          <w:sz w:val="20"/>
          <w:szCs w:val="20"/>
        </w:rPr>
        <w:t xml:space="preserve">wrong details may incur delays or extra charges </w:t>
      </w:r>
      <w:r w:rsidR="009C2780" w:rsidRPr="00A8143A">
        <w:rPr>
          <w:sz w:val="20"/>
          <w:szCs w:val="20"/>
        </w:rPr>
        <w:t xml:space="preserve"> </w:t>
      </w:r>
      <w:r w:rsidR="009C278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14:paraId="1109F970" w14:textId="77777777" w:rsidR="008F0D4C" w:rsidRPr="00322FDD" w:rsidRDefault="008F0D4C" w:rsidP="008F0D4C">
      <w:pPr>
        <w:bidi/>
      </w:pPr>
    </w:p>
    <w:tbl>
      <w:tblPr>
        <w:tblStyle w:val="TableGrid"/>
        <w:bidiVisual/>
        <w:tblW w:w="10058" w:type="dxa"/>
        <w:tblLook w:val="04A0" w:firstRow="1" w:lastRow="0" w:firstColumn="1" w:lastColumn="0" w:noHBand="0" w:noVBand="1"/>
      </w:tblPr>
      <w:tblGrid>
        <w:gridCol w:w="7946"/>
        <w:gridCol w:w="2112"/>
      </w:tblGrid>
      <w:tr w:rsidR="008F0D4C" w14:paraId="5848322D" w14:textId="77777777" w:rsidTr="008F0D4C">
        <w:tc>
          <w:tcPr>
            <w:tcW w:w="7946" w:type="dxa"/>
            <w:vAlign w:val="center"/>
          </w:tcPr>
          <w:p w14:paraId="46B2EC25" w14:textId="77777777" w:rsidR="008F0D4C" w:rsidRDefault="008F0D4C" w:rsidP="005E23D3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591A1298" w14:textId="43232D1B" w:rsidR="008F0D4C" w:rsidRPr="00322FDD" w:rsidRDefault="008F0D4C" w:rsidP="005E23D3">
            <w:pPr>
              <w:jc w:val="center"/>
              <w:rPr>
                <w:rtl/>
              </w:rPr>
            </w:pPr>
            <w:r>
              <w:rPr>
                <w:b/>
                <w:bCs/>
                <w:u w:val="single"/>
              </w:rPr>
              <w:t>Customer Name:</w:t>
            </w:r>
          </w:p>
        </w:tc>
      </w:tr>
      <w:tr w:rsidR="008F0D4C" w14:paraId="459ABA44" w14:textId="77777777" w:rsidTr="007B2BB4">
        <w:tc>
          <w:tcPr>
            <w:tcW w:w="10058" w:type="dxa"/>
            <w:gridSpan w:val="2"/>
            <w:shd w:val="clear" w:color="auto" w:fill="F03035"/>
            <w:vAlign w:val="center"/>
          </w:tcPr>
          <w:p w14:paraId="64B9C3D5" w14:textId="77777777" w:rsidR="008F0D4C" w:rsidRPr="005D3724" w:rsidRDefault="008F0D4C" w:rsidP="005E23D3">
            <w:pPr>
              <w:bidi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Contact details in </w:t>
            </w:r>
            <w:r w:rsidRPr="00322FDD">
              <w:rPr>
                <w:sz w:val="30"/>
                <w:szCs w:val="30"/>
              </w:rPr>
              <w:t>I</w:t>
            </w:r>
            <w:r>
              <w:rPr>
                <w:sz w:val="30"/>
                <w:szCs w:val="30"/>
              </w:rPr>
              <w:t>srael</w:t>
            </w:r>
          </w:p>
        </w:tc>
      </w:tr>
      <w:tr w:rsidR="008F0D4C" w14:paraId="08EFAA02" w14:textId="77777777" w:rsidTr="008F0D4C">
        <w:tc>
          <w:tcPr>
            <w:tcW w:w="7946" w:type="dxa"/>
            <w:vAlign w:val="center"/>
          </w:tcPr>
          <w:p w14:paraId="5BE88E28" w14:textId="77777777" w:rsidR="008F0D4C" w:rsidRDefault="008F0D4C" w:rsidP="005E23D3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03A26B01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Mobile 1</w:t>
            </w:r>
          </w:p>
        </w:tc>
      </w:tr>
      <w:tr w:rsidR="008F0D4C" w14:paraId="2B72C7BA" w14:textId="77777777" w:rsidTr="008F0D4C">
        <w:tc>
          <w:tcPr>
            <w:tcW w:w="7946" w:type="dxa"/>
            <w:vAlign w:val="center"/>
          </w:tcPr>
          <w:p w14:paraId="6D59BB62" w14:textId="77777777" w:rsidR="008F0D4C" w:rsidRDefault="008F0D4C" w:rsidP="005E23D3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26768255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Mobile 1</w:t>
            </w:r>
          </w:p>
        </w:tc>
      </w:tr>
      <w:tr w:rsidR="008F0D4C" w14:paraId="7E5D76EF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6D650408" w14:textId="77777777" w:rsidR="008F0D4C" w:rsidRDefault="008F0D4C" w:rsidP="005E23D3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5758A276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Add’ Number</w:t>
            </w:r>
          </w:p>
        </w:tc>
      </w:tr>
      <w:tr w:rsidR="008F0D4C" w14:paraId="14C927E3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62A8A882" w14:textId="77777777" w:rsidR="008F0D4C" w:rsidRDefault="008F0D4C" w:rsidP="005E23D3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7B555C76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Full Address</w:t>
            </w:r>
          </w:p>
        </w:tc>
      </w:tr>
      <w:tr w:rsidR="008F0D4C" w14:paraId="139D3969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040BDD40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5633930D" w14:textId="20064A8B" w:rsidR="008F0D4C" w:rsidRDefault="008F0D4C" w:rsidP="008F0D4C">
            <w:pPr>
              <w:tabs>
                <w:tab w:val="left" w:pos="335"/>
                <w:tab w:val="center" w:pos="730"/>
              </w:tabs>
              <w:bidi/>
              <w:jc w:val="center"/>
              <w:rPr>
                <w:rtl/>
              </w:rPr>
            </w:pPr>
            <w:r>
              <w:t>City/Country</w:t>
            </w:r>
          </w:p>
        </w:tc>
      </w:tr>
      <w:tr w:rsidR="008F0D4C" w14:paraId="49EFD732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7A9375B4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061760F9" w14:textId="748AE5C5" w:rsidR="008F0D4C" w:rsidRDefault="008F0D4C" w:rsidP="008F0D4C">
            <w:pPr>
              <w:tabs>
                <w:tab w:val="left" w:pos="335"/>
                <w:tab w:val="center" w:pos="730"/>
              </w:tabs>
              <w:bidi/>
              <w:jc w:val="center"/>
            </w:pPr>
            <w:r>
              <w:t>Zip Code</w:t>
            </w:r>
          </w:p>
        </w:tc>
      </w:tr>
      <w:tr w:rsidR="008F0D4C" w:rsidRPr="005D3724" w14:paraId="2D379C69" w14:textId="77777777" w:rsidTr="007B2BB4">
        <w:tc>
          <w:tcPr>
            <w:tcW w:w="10058" w:type="dxa"/>
            <w:gridSpan w:val="2"/>
            <w:shd w:val="clear" w:color="auto" w:fill="F03035"/>
            <w:vAlign w:val="center"/>
          </w:tcPr>
          <w:p w14:paraId="11B022E6" w14:textId="77777777" w:rsidR="008F0D4C" w:rsidRPr="005D3724" w:rsidRDefault="008F0D4C" w:rsidP="008F0D4C">
            <w:pPr>
              <w:tabs>
                <w:tab w:val="left" w:pos="497"/>
                <w:tab w:val="center" w:pos="4921"/>
              </w:tabs>
              <w:bidi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Contact details out of Israel</w:t>
            </w:r>
          </w:p>
        </w:tc>
      </w:tr>
      <w:tr w:rsidR="008F0D4C" w14:paraId="22CAD406" w14:textId="77777777" w:rsidTr="008F0D4C">
        <w:tc>
          <w:tcPr>
            <w:tcW w:w="7946" w:type="dxa"/>
            <w:vAlign w:val="center"/>
          </w:tcPr>
          <w:p w14:paraId="49782D3A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226BF60B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Mobile 1</w:t>
            </w:r>
          </w:p>
        </w:tc>
      </w:tr>
      <w:tr w:rsidR="008F0D4C" w14:paraId="30C7B638" w14:textId="77777777" w:rsidTr="008F0D4C">
        <w:tc>
          <w:tcPr>
            <w:tcW w:w="7946" w:type="dxa"/>
            <w:vAlign w:val="center"/>
          </w:tcPr>
          <w:p w14:paraId="5A349D5B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2F858839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Mobile 1</w:t>
            </w:r>
          </w:p>
        </w:tc>
      </w:tr>
      <w:tr w:rsidR="008F0D4C" w14:paraId="32703DFC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78A64F11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1F343F61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Add’ Number</w:t>
            </w:r>
          </w:p>
        </w:tc>
      </w:tr>
      <w:tr w:rsidR="008F0D4C" w14:paraId="57686417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1706CCE8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7AEFAA62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Full Address</w:t>
            </w:r>
          </w:p>
        </w:tc>
      </w:tr>
      <w:tr w:rsidR="008F0D4C" w14:paraId="3D5D0F85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5AD4B52C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2D374BA0" w14:textId="77777777" w:rsidR="008F0D4C" w:rsidRDefault="008F0D4C" w:rsidP="008F0D4C">
            <w:pPr>
              <w:bidi/>
              <w:jc w:val="center"/>
              <w:rPr>
                <w:rtl/>
              </w:rPr>
            </w:pPr>
            <w:r>
              <w:t>City/Country</w:t>
            </w:r>
          </w:p>
        </w:tc>
      </w:tr>
      <w:tr w:rsidR="008F0D4C" w14:paraId="5DAE2918" w14:textId="77777777" w:rsidTr="008F0D4C">
        <w:trPr>
          <w:trHeight w:val="514"/>
        </w:trPr>
        <w:tc>
          <w:tcPr>
            <w:tcW w:w="7946" w:type="dxa"/>
            <w:vAlign w:val="center"/>
          </w:tcPr>
          <w:p w14:paraId="3629255A" w14:textId="77777777" w:rsidR="008F0D4C" w:rsidRDefault="008F0D4C" w:rsidP="008F0D4C">
            <w:pPr>
              <w:rPr>
                <w:rtl/>
              </w:rPr>
            </w:pPr>
          </w:p>
        </w:tc>
        <w:tc>
          <w:tcPr>
            <w:tcW w:w="2112" w:type="dxa"/>
            <w:vAlign w:val="center"/>
          </w:tcPr>
          <w:p w14:paraId="638AC4D6" w14:textId="77777777" w:rsidR="008F0D4C" w:rsidRDefault="008F0D4C" w:rsidP="008F0D4C">
            <w:pPr>
              <w:bidi/>
              <w:jc w:val="center"/>
            </w:pPr>
            <w:r>
              <w:t>Zip Code</w:t>
            </w:r>
          </w:p>
        </w:tc>
      </w:tr>
    </w:tbl>
    <w:p w14:paraId="7D6B785F" w14:textId="77777777" w:rsidR="008F0D4C" w:rsidRPr="00EC5017" w:rsidRDefault="008F0D4C" w:rsidP="008F0D4C">
      <w:pPr>
        <w:tabs>
          <w:tab w:val="left" w:pos="3247"/>
        </w:tabs>
      </w:pPr>
    </w:p>
    <w:p w14:paraId="0273F7EF" w14:textId="77777777" w:rsidR="00F51560" w:rsidRPr="005978BE" w:rsidRDefault="00F51560" w:rsidP="005978BE">
      <w:pPr>
        <w:rPr>
          <w:rtl/>
        </w:rPr>
      </w:pPr>
    </w:p>
    <w:sectPr w:rsidR="00F51560" w:rsidRPr="005978BE" w:rsidSect="00A36D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7" w:right="794" w:bottom="1440" w:left="1276" w:header="709" w:footer="192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DB4E60" w14:textId="77777777" w:rsidR="00273148" w:rsidRDefault="00273148" w:rsidP="006B5ED9">
      <w:pPr>
        <w:spacing w:after="0"/>
      </w:pPr>
      <w:r>
        <w:separator/>
      </w:r>
    </w:p>
  </w:endnote>
  <w:endnote w:type="continuationSeparator" w:id="0">
    <w:p w14:paraId="04E38658" w14:textId="77777777" w:rsidR="00273148" w:rsidRDefault="00273148" w:rsidP="006B5E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elveticaRounded LT Std B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57BE6" w14:textId="77777777" w:rsidR="0008252F" w:rsidRDefault="000825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DAE0E" w14:textId="1013D176" w:rsidR="007A2E76" w:rsidRDefault="007A2E76" w:rsidP="007A2E76">
    <w:pPr>
      <w:pStyle w:val="Footer"/>
      <w:rPr>
        <w:rFonts w:ascii="HelveticaRounded LT Std Bd" w:hAnsi="HelveticaRounded LT Std Bd"/>
        <w:sz w:val="18"/>
        <w:szCs w:val="18"/>
      </w:rPr>
    </w:pPr>
  </w:p>
  <w:p w14:paraId="059B579C" w14:textId="3EA53FEF" w:rsidR="007A2E76" w:rsidRPr="0078537A" w:rsidRDefault="00A36D06" w:rsidP="007A2E76">
    <w:pPr>
      <w:pStyle w:val="Footer"/>
      <w:ind w:left="-1134"/>
      <w:rPr>
        <w:rFonts w:ascii="HelveticaRounded LT Std Bd" w:hAnsi="HelveticaRounded LT Std Bd"/>
        <w:sz w:val="18"/>
        <w:szCs w:val="18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17967A3F" wp14:editId="3383F613">
          <wp:simplePos x="0" y="0"/>
          <wp:positionH relativeFrom="column">
            <wp:posOffset>-14605</wp:posOffset>
          </wp:positionH>
          <wp:positionV relativeFrom="paragraph">
            <wp:posOffset>146050</wp:posOffset>
          </wp:positionV>
          <wp:extent cx="518795" cy="361950"/>
          <wp:effectExtent l="0" t="0" r="0" b="0"/>
          <wp:wrapTight wrapText="bothSides">
            <wp:wrapPolygon edited="0">
              <wp:start x="0" y="0"/>
              <wp:lineTo x="0" y="20463"/>
              <wp:lineTo x="20622" y="20463"/>
              <wp:lineTo x="20622" y="0"/>
              <wp:lineTo x="0" y="0"/>
            </wp:wrapPolygon>
          </wp:wrapTight>
          <wp:docPr id="1842004782" name="Picture 1842004782" descr="A blue logo with wings and glob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283119" name="Picture 3" descr="A blue logo with wings and glob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79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3E1AFF40" wp14:editId="6F56D83C">
          <wp:simplePos x="0" y="0"/>
          <wp:positionH relativeFrom="column">
            <wp:posOffset>-486410</wp:posOffset>
          </wp:positionH>
          <wp:positionV relativeFrom="paragraph">
            <wp:posOffset>136525</wp:posOffset>
          </wp:positionV>
          <wp:extent cx="390525" cy="400050"/>
          <wp:effectExtent l="0" t="0" r="9525" b="0"/>
          <wp:wrapTight wrapText="bothSides">
            <wp:wrapPolygon edited="0">
              <wp:start x="2107" y="0"/>
              <wp:lineTo x="0" y="5143"/>
              <wp:lineTo x="2107" y="20571"/>
              <wp:lineTo x="18966" y="20571"/>
              <wp:lineTo x="21073" y="3086"/>
              <wp:lineTo x="21073" y="0"/>
              <wp:lineTo x="2107" y="0"/>
            </wp:wrapPolygon>
          </wp:wrapTight>
          <wp:docPr id="1904114088" name="Picture 1904114088" descr="תיאור: partners_logo_gray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תיאור: partners_logo_gray.emf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96" t="2407" r="44914" b="-3531"/>
                  <a:stretch/>
                </pic:blipFill>
                <pic:spPr bwMode="auto">
                  <a:xfrm>
                    <a:off x="0" y="0"/>
                    <a:ext cx="3905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67D03079" wp14:editId="014AB57E">
          <wp:simplePos x="0" y="0"/>
          <wp:positionH relativeFrom="column">
            <wp:posOffset>580390</wp:posOffset>
          </wp:positionH>
          <wp:positionV relativeFrom="paragraph">
            <wp:posOffset>99060</wp:posOffset>
          </wp:positionV>
          <wp:extent cx="438150" cy="575945"/>
          <wp:effectExtent l="0" t="0" r="0" b="0"/>
          <wp:wrapTight wrapText="bothSides">
            <wp:wrapPolygon edited="0">
              <wp:start x="939" y="0"/>
              <wp:lineTo x="939" y="11431"/>
              <wp:lineTo x="5635" y="17147"/>
              <wp:lineTo x="7513" y="18576"/>
              <wp:lineTo x="14087" y="18576"/>
              <wp:lineTo x="15965" y="17147"/>
              <wp:lineTo x="20661" y="11431"/>
              <wp:lineTo x="20661" y="7859"/>
              <wp:lineTo x="18783" y="5716"/>
              <wp:lineTo x="11270" y="0"/>
              <wp:lineTo x="939" y="0"/>
            </wp:wrapPolygon>
          </wp:wrapTight>
          <wp:docPr id="972266593" name="Picture 972266593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61" t="50815" r="61455"/>
                  <a:stretch/>
                </pic:blipFill>
                <pic:spPr bwMode="auto">
                  <a:xfrm>
                    <a:off x="0" y="0"/>
                    <a:ext cx="4381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1" locked="0" layoutInCell="1" allowOverlap="1" wp14:anchorId="7AF597C0" wp14:editId="78B4A08E">
          <wp:simplePos x="0" y="0"/>
          <wp:positionH relativeFrom="column">
            <wp:posOffset>2379980</wp:posOffset>
          </wp:positionH>
          <wp:positionV relativeFrom="paragraph">
            <wp:posOffset>90170</wp:posOffset>
          </wp:positionV>
          <wp:extent cx="581025" cy="529590"/>
          <wp:effectExtent l="0" t="0" r="9525" b="3810"/>
          <wp:wrapTight wrapText="bothSides">
            <wp:wrapPolygon edited="0">
              <wp:start x="18413" y="0"/>
              <wp:lineTo x="0" y="8547"/>
              <wp:lineTo x="0" y="19424"/>
              <wp:lineTo x="18413" y="20978"/>
              <wp:lineTo x="21246" y="20978"/>
              <wp:lineTo x="21246" y="0"/>
              <wp:lineTo x="18413" y="0"/>
            </wp:wrapPolygon>
          </wp:wrapTight>
          <wp:docPr id="428015409" name="Picture 428015409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55" t="9772" r="68904" b="41368"/>
                  <a:stretch/>
                </pic:blipFill>
                <pic:spPr bwMode="auto">
                  <a:xfrm>
                    <a:off x="0" y="0"/>
                    <a:ext cx="581025" cy="529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3959D74C" wp14:editId="6A79F5A7">
          <wp:simplePos x="0" y="0"/>
          <wp:positionH relativeFrom="column">
            <wp:posOffset>2961640</wp:posOffset>
          </wp:positionH>
          <wp:positionV relativeFrom="paragraph">
            <wp:posOffset>123190</wp:posOffset>
          </wp:positionV>
          <wp:extent cx="457200" cy="434340"/>
          <wp:effectExtent l="0" t="0" r="0" b="3810"/>
          <wp:wrapTight wrapText="bothSides">
            <wp:wrapPolygon edited="0">
              <wp:start x="11700" y="1895"/>
              <wp:lineTo x="2700" y="3789"/>
              <wp:lineTo x="1800" y="14211"/>
              <wp:lineTo x="7200" y="18947"/>
              <wp:lineTo x="7200" y="19895"/>
              <wp:lineTo x="18900" y="20842"/>
              <wp:lineTo x="20700" y="20842"/>
              <wp:lineTo x="20700" y="18000"/>
              <wp:lineTo x="18000" y="1895"/>
              <wp:lineTo x="11700" y="1895"/>
            </wp:wrapPolygon>
          </wp:wrapTight>
          <wp:docPr id="1970402086" name="Picture 1970402086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99" t="12704" r="19097" b="49185"/>
                  <a:stretch/>
                </pic:blipFill>
                <pic:spPr bwMode="auto">
                  <a:xfrm>
                    <a:off x="0" y="0"/>
                    <a:ext cx="4572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20770AEF" wp14:editId="48283947">
          <wp:simplePos x="0" y="0"/>
          <wp:positionH relativeFrom="column">
            <wp:posOffset>3418840</wp:posOffset>
          </wp:positionH>
          <wp:positionV relativeFrom="paragraph">
            <wp:posOffset>153035</wp:posOffset>
          </wp:positionV>
          <wp:extent cx="571500" cy="466725"/>
          <wp:effectExtent l="0" t="0" r="0" b="9525"/>
          <wp:wrapTight wrapText="bothSides">
            <wp:wrapPolygon edited="0">
              <wp:start x="3600" y="0"/>
              <wp:lineTo x="0" y="10580"/>
              <wp:lineTo x="720" y="15869"/>
              <wp:lineTo x="15120" y="21159"/>
              <wp:lineTo x="18720" y="21159"/>
              <wp:lineTo x="20880" y="21159"/>
              <wp:lineTo x="20880" y="0"/>
              <wp:lineTo x="3600" y="0"/>
            </wp:wrapPolygon>
          </wp:wrapTight>
          <wp:docPr id="1199824256" name="Picture 1199824256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002" t="51792" r="45186" b="325"/>
                  <a:stretch/>
                </pic:blipFill>
                <pic:spPr bwMode="auto">
                  <a:xfrm>
                    <a:off x="0" y="0"/>
                    <a:ext cx="5715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1" locked="0" layoutInCell="1" allowOverlap="1" wp14:anchorId="51E507EA" wp14:editId="2D8322BC">
          <wp:simplePos x="0" y="0"/>
          <wp:positionH relativeFrom="column">
            <wp:posOffset>3944620</wp:posOffset>
          </wp:positionH>
          <wp:positionV relativeFrom="paragraph">
            <wp:posOffset>158115</wp:posOffset>
          </wp:positionV>
          <wp:extent cx="628650" cy="381000"/>
          <wp:effectExtent l="0" t="0" r="0" b="0"/>
          <wp:wrapTight wrapText="bothSides">
            <wp:wrapPolygon edited="0">
              <wp:start x="0" y="0"/>
              <wp:lineTo x="0" y="20520"/>
              <wp:lineTo x="20945" y="20520"/>
              <wp:lineTo x="18982" y="17280"/>
              <wp:lineTo x="20945" y="6480"/>
              <wp:lineTo x="18327" y="3240"/>
              <wp:lineTo x="1964" y="0"/>
              <wp:lineTo x="0" y="0"/>
            </wp:wrapPolygon>
          </wp:wrapTight>
          <wp:docPr id="1958094430" name="Picture 1958094430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16" t="54723" r="11191" b="6189"/>
                  <a:stretch/>
                </pic:blipFill>
                <pic:spPr bwMode="auto">
                  <a:xfrm>
                    <a:off x="0" y="0"/>
                    <a:ext cx="6286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3801CD8F" wp14:editId="79F90036">
          <wp:simplePos x="0" y="0"/>
          <wp:positionH relativeFrom="column">
            <wp:posOffset>4618990</wp:posOffset>
          </wp:positionH>
          <wp:positionV relativeFrom="paragraph">
            <wp:posOffset>122555</wp:posOffset>
          </wp:positionV>
          <wp:extent cx="409575" cy="397510"/>
          <wp:effectExtent l="0" t="0" r="9525" b="2540"/>
          <wp:wrapTight wrapText="bothSides">
            <wp:wrapPolygon edited="0">
              <wp:start x="4019" y="0"/>
              <wp:lineTo x="0" y="4141"/>
              <wp:lineTo x="0" y="17597"/>
              <wp:lineTo x="5023" y="20703"/>
              <wp:lineTo x="16074" y="20703"/>
              <wp:lineTo x="21098" y="17597"/>
              <wp:lineTo x="21098" y="4141"/>
              <wp:lineTo x="17079" y="0"/>
              <wp:lineTo x="4019" y="0"/>
            </wp:wrapPolygon>
          </wp:wrapTight>
          <wp:docPr id="2088443913" name="Picture 2088443913" descr="A logo with a globe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6649" name="Picture 5" descr="A logo with a globe and tex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22" r="11167" b="15505"/>
                  <a:stretch/>
                </pic:blipFill>
                <pic:spPr bwMode="auto">
                  <a:xfrm>
                    <a:off x="0" y="0"/>
                    <a:ext cx="409575" cy="3975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0B8C82B" wp14:editId="3A1C5C3C">
          <wp:simplePos x="0" y="0"/>
          <wp:positionH relativeFrom="column">
            <wp:posOffset>5090160</wp:posOffset>
          </wp:positionH>
          <wp:positionV relativeFrom="paragraph">
            <wp:posOffset>130175</wp:posOffset>
          </wp:positionV>
          <wp:extent cx="516890" cy="394970"/>
          <wp:effectExtent l="0" t="0" r="0" b="5080"/>
          <wp:wrapTight wrapText="bothSides">
            <wp:wrapPolygon edited="0">
              <wp:start x="0" y="0"/>
              <wp:lineTo x="0" y="20836"/>
              <wp:lineTo x="20698" y="20836"/>
              <wp:lineTo x="20698" y="0"/>
              <wp:lineTo x="0" y="0"/>
            </wp:wrapPolygon>
          </wp:wrapTight>
          <wp:docPr id="1106133305" name="Picture 1106133305" descr="A blue logo with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736529" name="Picture 1" descr="A blue logo with a white background&#10;&#10;Description automatically generated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34" t="16981" r="10377" b="21698"/>
                  <a:stretch/>
                </pic:blipFill>
                <pic:spPr bwMode="auto">
                  <a:xfrm>
                    <a:off x="0" y="0"/>
                    <a:ext cx="516890" cy="394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14CAE667" wp14:editId="521AA3BD">
          <wp:simplePos x="0" y="0"/>
          <wp:positionH relativeFrom="column">
            <wp:posOffset>5608955</wp:posOffset>
          </wp:positionH>
          <wp:positionV relativeFrom="paragraph">
            <wp:posOffset>180340</wp:posOffset>
          </wp:positionV>
          <wp:extent cx="771525" cy="352425"/>
          <wp:effectExtent l="0" t="0" r="9525" b="9525"/>
          <wp:wrapTight wrapText="bothSides">
            <wp:wrapPolygon edited="0">
              <wp:start x="2133" y="0"/>
              <wp:lineTo x="0" y="14011"/>
              <wp:lineTo x="0" y="21016"/>
              <wp:lineTo x="21333" y="21016"/>
              <wp:lineTo x="21333" y="0"/>
              <wp:lineTo x="2133" y="0"/>
            </wp:wrapPolygon>
          </wp:wrapTight>
          <wp:docPr id="868391376" name="Picture 868391376" descr="A blue and grey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279932" name="Picture 2" descr="A blue and grey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6F49">
      <w:rPr>
        <w:noProof/>
      </w:rPr>
      <w:drawing>
        <wp:anchor distT="0" distB="0" distL="114300" distR="114300" simplePos="0" relativeHeight="251664384" behindDoc="1" locked="0" layoutInCell="1" allowOverlap="1" wp14:anchorId="0121338E" wp14:editId="6300894C">
          <wp:simplePos x="0" y="0"/>
          <wp:positionH relativeFrom="column">
            <wp:posOffset>1014730</wp:posOffset>
          </wp:positionH>
          <wp:positionV relativeFrom="paragraph">
            <wp:posOffset>157480</wp:posOffset>
          </wp:positionV>
          <wp:extent cx="619125" cy="385445"/>
          <wp:effectExtent l="0" t="0" r="9525" b="0"/>
          <wp:wrapTight wrapText="bothSides">
            <wp:wrapPolygon edited="0">
              <wp:start x="0" y="0"/>
              <wp:lineTo x="0" y="20283"/>
              <wp:lineTo x="21268" y="20283"/>
              <wp:lineTo x="21268" y="0"/>
              <wp:lineTo x="0" y="0"/>
            </wp:wrapPolygon>
          </wp:wrapTight>
          <wp:docPr id="830975539" name="Picture 830975539" descr="A logo with arrows pointing to the glob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7622701" name="Picture 1" descr="A logo with arrows pointing to the globe&#10;&#10;Description automatically generated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38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6F49">
      <w:rPr>
        <w:noProof/>
      </w:rPr>
      <w:drawing>
        <wp:anchor distT="0" distB="0" distL="114300" distR="114300" simplePos="0" relativeHeight="251675648" behindDoc="1" locked="0" layoutInCell="1" allowOverlap="1" wp14:anchorId="05FA9A19" wp14:editId="08B79457">
          <wp:simplePos x="0" y="0"/>
          <wp:positionH relativeFrom="column">
            <wp:posOffset>1637665</wp:posOffset>
          </wp:positionH>
          <wp:positionV relativeFrom="paragraph">
            <wp:posOffset>110490</wp:posOffset>
          </wp:positionV>
          <wp:extent cx="723900" cy="428625"/>
          <wp:effectExtent l="0" t="0" r="0" b="9525"/>
          <wp:wrapTight wrapText="bothSides">
            <wp:wrapPolygon edited="0">
              <wp:start x="0" y="0"/>
              <wp:lineTo x="0" y="14400"/>
              <wp:lineTo x="1137" y="21120"/>
              <wp:lineTo x="3979" y="21120"/>
              <wp:lineTo x="20463" y="18240"/>
              <wp:lineTo x="21032" y="5760"/>
              <wp:lineTo x="19326" y="4800"/>
              <wp:lineTo x="1705" y="0"/>
              <wp:lineTo x="0" y="0"/>
            </wp:wrapPolygon>
          </wp:wrapTight>
          <wp:docPr id="571087356" name="Picture 571087356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861" t="12703" r="29111" b="43323"/>
                  <a:stretch/>
                </pic:blipFill>
                <pic:spPr bwMode="auto">
                  <a:xfrm>
                    <a:off x="0" y="0"/>
                    <a:ext cx="7239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86F49">
      <w:rPr>
        <w:rFonts w:ascii="HelveticaRounded LT Std Bd" w:hAnsi="HelveticaRounded LT Std Bd"/>
        <w:noProof/>
        <w:sz w:val="18"/>
        <w:szCs w:val="18"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DD248C" wp14:editId="468CCCFD">
              <wp:simplePos x="0" y="0"/>
              <wp:positionH relativeFrom="column">
                <wp:posOffset>-488950</wp:posOffset>
              </wp:positionH>
              <wp:positionV relativeFrom="paragraph">
                <wp:posOffset>585470</wp:posOffset>
              </wp:positionV>
              <wp:extent cx="6825615" cy="0"/>
              <wp:effectExtent l="0" t="0" r="0" b="0"/>
              <wp:wrapNone/>
              <wp:docPr id="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561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4CF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38.5pt;margin-top:46.1pt;width:537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" strokecolor="#c00000" strokeweight="2pt"/>
          </w:pict>
        </mc:Fallback>
      </mc:AlternateContent>
    </w:r>
    <w:r w:rsidR="00286F49">
      <w:rPr>
        <w:rFonts w:ascii="HelveticaRounded LT Std Bd" w:hAnsi="HelveticaRounded LT Std Bd"/>
        <w:noProof/>
        <w:sz w:val="18"/>
        <w:szCs w:val="18"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BD7BA4" wp14:editId="4FF87CC7">
              <wp:simplePos x="0" y="0"/>
              <wp:positionH relativeFrom="column">
                <wp:posOffset>4199890</wp:posOffset>
              </wp:positionH>
              <wp:positionV relativeFrom="paragraph">
                <wp:posOffset>615315</wp:posOffset>
              </wp:positionV>
              <wp:extent cx="2276475" cy="609600"/>
              <wp:effectExtent l="0" t="0" r="9525" b="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B35C5" w14:textId="77777777" w:rsidR="00E5528B" w:rsidRDefault="007A2E76" w:rsidP="00E5528B">
                          <w:pPr>
                            <w:spacing w:after="0"/>
                            <w:rPr>
                              <w:color w:val="595959"/>
                              <w:sz w:val="16"/>
                              <w:szCs w:val="16"/>
                            </w:rPr>
                          </w:pPr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t>Toll free</w:t>
                          </w:r>
                          <w:r w:rsidRPr="000C5167">
                            <w:rPr>
                              <w:color w:val="FF0000"/>
                              <w:sz w:val="16"/>
                              <w:szCs w:val="16"/>
                              <w:rtl/>
                            </w:rPr>
                            <w:t>:</w:t>
                          </w:r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br/>
                          </w: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IL   1-800-230-232</w:t>
                          </w:r>
                          <w:r w:rsidR="00E5528B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      </w:t>
                          </w:r>
                          <w:r w:rsidR="00E5528B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FR 0-800-900-111</w:t>
                          </w:r>
                          <w:r w:rsidR="00E5528B" w:rsidRPr="00C701E4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6DAA9ADC" w14:textId="562F98BD" w:rsidR="007A2E76" w:rsidRPr="000C5167" w:rsidRDefault="00E5528B" w:rsidP="00E5528B">
                          <w:pPr>
                            <w:spacing w:after="0"/>
                            <w:rPr>
                              <w:color w:val="FF0000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color w:val="FF0000"/>
                              <w:sz w:val="16"/>
                              <w:szCs w:val="16"/>
                            </w:rPr>
                            <w:t>E</w:t>
                          </w:r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t xml:space="preserve">-mail: </w:t>
                          </w: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sales@sonigo.com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D7BA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30.7pt;margin-top:48.45pt;width:179.25pt;height:4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" stroked="f">
              <v:textbox>
                <w:txbxContent>
                  <w:p w14:paraId="4DDB35C5" w14:textId="77777777" w:rsidR="00E5528B" w:rsidRDefault="007A2E76" w:rsidP="00E5528B">
                    <w:pPr>
                      <w:spacing w:after="0"/>
                      <w:rPr>
                        <w:color w:val="595959"/>
                        <w:sz w:val="16"/>
                        <w:szCs w:val="16"/>
                      </w:rPr>
                    </w:pPr>
                    <w:r w:rsidRPr="000C5167">
                      <w:rPr>
                        <w:color w:val="FF0000"/>
                        <w:sz w:val="16"/>
                        <w:szCs w:val="16"/>
                      </w:rPr>
                      <w:t>Toll free</w:t>
                    </w:r>
                    <w:r w:rsidRPr="000C5167">
                      <w:rPr>
                        <w:color w:val="FF0000"/>
                        <w:sz w:val="16"/>
                        <w:szCs w:val="16"/>
                        <w:rtl/>
                      </w:rPr>
                      <w:t>:</w:t>
                    </w:r>
                    <w:r w:rsidRPr="000C5167">
                      <w:rPr>
                        <w:color w:val="FF0000"/>
                        <w:sz w:val="16"/>
                        <w:szCs w:val="16"/>
                      </w:rPr>
                      <w:br/>
                    </w:r>
                    <w:r w:rsidRPr="000C5167">
                      <w:rPr>
                        <w:color w:val="595959"/>
                        <w:sz w:val="16"/>
                        <w:szCs w:val="16"/>
                      </w:rPr>
                      <w:t>IL   1-800-230-232</w:t>
                    </w:r>
                    <w:r w:rsidR="00E5528B">
                      <w:rPr>
                        <w:color w:val="595959"/>
                        <w:sz w:val="16"/>
                        <w:szCs w:val="16"/>
                      </w:rPr>
                      <w:t xml:space="preserve">       </w:t>
                    </w:r>
                    <w:r w:rsidR="00E5528B" w:rsidRPr="000C5167">
                      <w:rPr>
                        <w:color w:val="595959"/>
                        <w:sz w:val="16"/>
                        <w:szCs w:val="16"/>
                      </w:rPr>
                      <w:t>FR 0-800-900-111</w:t>
                    </w:r>
                    <w:r w:rsidR="00E5528B" w:rsidRPr="00C701E4">
                      <w:rPr>
                        <w:color w:val="595959"/>
                        <w:sz w:val="16"/>
                        <w:szCs w:val="16"/>
                      </w:rPr>
                      <w:t xml:space="preserve"> </w:t>
                    </w:r>
                  </w:p>
                  <w:p w14:paraId="6DAA9ADC" w14:textId="562F98BD" w:rsidR="007A2E76" w:rsidRPr="000C5167" w:rsidRDefault="00E5528B" w:rsidP="00E5528B">
                    <w:pPr>
                      <w:spacing w:after="0"/>
                      <w:rPr>
                        <w:color w:val="FF0000"/>
                        <w:sz w:val="16"/>
                        <w:szCs w:val="16"/>
                        <w:rtl/>
                      </w:rPr>
                    </w:pPr>
                    <w:r>
                      <w:rPr>
                        <w:color w:val="FF0000"/>
                        <w:sz w:val="16"/>
                        <w:szCs w:val="16"/>
                      </w:rPr>
                      <w:t>E</w:t>
                    </w:r>
                    <w:r w:rsidRPr="000C5167">
                      <w:rPr>
                        <w:color w:val="FF0000"/>
                        <w:sz w:val="16"/>
                        <w:szCs w:val="16"/>
                      </w:rPr>
                      <w:t xml:space="preserve">-mail: </w:t>
                    </w:r>
                    <w:r w:rsidRPr="000C5167">
                      <w:rPr>
                        <w:color w:val="595959"/>
                        <w:sz w:val="16"/>
                        <w:szCs w:val="16"/>
                      </w:rPr>
                      <w:t>sales@sonigo.com</w:t>
                    </w:r>
                  </w:p>
                </w:txbxContent>
              </v:textbox>
            </v:shape>
          </w:pict>
        </mc:Fallback>
      </mc:AlternateContent>
    </w:r>
    <w:r w:rsidR="00286F49">
      <w:rPr>
        <w:rFonts w:ascii="HelveticaRounded LT Std Bd" w:hAnsi="HelveticaRounded LT Std Bd"/>
        <w:noProof/>
        <w:sz w:val="18"/>
        <w:szCs w:val="18"/>
        <w:lang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09AB2A6" wp14:editId="43D58B2A">
              <wp:simplePos x="0" y="0"/>
              <wp:positionH relativeFrom="column">
                <wp:posOffset>-334010</wp:posOffset>
              </wp:positionH>
              <wp:positionV relativeFrom="paragraph">
                <wp:posOffset>615315</wp:posOffset>
              </wp:positionV>
              <wp:extent cx="3181350" cy="609600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6AA9F" w14:textId="77777777" w:rsidR="007A2E76" w:rsidRPr="000C5167" w:rsidRDefault="007A2E76" w:rsidP="00E5528B">
                          <w:pPr>
                            <w:pStyle w:val="Footer"/>
                            <w:bidi w:val="0"/>
                            <w:jc w:val="left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0C5167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Ashdod</w:t>
                              </w:r>
                            </w:smartTag>
                          </w:smartTag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t xml:space="preserve"> office</w:t>
                          </w:r>
                        </w:p>
                        <w:p w14:paraId="697C6EA0" w14:textId="510D3AF7" w:rsidR="007A2E76" w:rsidRPr="000C5167" w:rsidRDefault="00963D21" w:rsidP="00E5528B">
                          <w:pPr>
                            <w:pStyle w:val="Footer"/>
                            <w:bidi w:val="0"/>
                            <w:jc w:val="left"/>
                            <w:rPr>
                              <w:color w:val="595959"/>
                              <w:sz w:val="16"/>
                              <w:szCs w:val="16"/>
                            </w:rPr>
                          </w:pPr>
                          <w:r w:rsidRPr="00963D21">
                            <w:rPr>
                              <w:color w:val="595959"/>
                              <w:sz w:val="16"/>
                              <w:szCs w:val="16"/>
                            </w:rPr>
                            <w:t>6</w:t>
                          </w:r>
                          <w:r w:rsidR="00104EF7">
                            <w:rPr>
                              <w:color w:val="595959"/>
                              <w:sz w:val="16"/>
                              <w:szCs w:val="16"/>
                            </w:rPr>
                            <w:t>,</w:t>
                          </w:r>
                          <w:r w:rsidRPr="00963D21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B</w:t>
                          </w:r>
                          <w:r w:rsidR="00652059">
                            <w:rPr>
                              <w:color w:val="595959"/>
                              <w:sz w:val="16"/>
                              <w:szCs w:val="16"/>
                            </w:rPr>
                            <w:t>ne</w:t>
                          </w:r>
                          <w:r w:rsidR="00104EF7">
                            <w:rPr>
                              <w:color w:val="595959"/>
                              <w:sz w:val="16"/>
                              <w:szCs w:val="16"/>
                            </w:rPr>
                            <w:t>i Darom Industrial Area</w:t>
                          </w:r>
                          <w:r w:rsidR="00286F49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, 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P.O.B </w:t>
                          </w:r>
                          <w:r w:rsidR="0008252F">
                            <w:rPr>
                              <w:color w:val="595959"/>
                              <w:sz w:val="16"/>
                              <w:szCs w:val="16"/>
                            </w:rPr>
                            <w:t>6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, </w:t>
                          </w:r>
                          <w:r w:rsidR="0008252F">
                            <w:rPr>
                              <w:color w:val="595959"/>
                              <w:sz w:val="16"/>
                              <w:szCs w:val="16"/>
                            </w:rPr>
                            <w:t>Bnei Darom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</w:t>
                          </w:r>
                          <w:r w:rsidR="0008252F">
                            <w:rPr>
                              <w:color w:val="595959"/>
                              <w:sz w:val="16"/>
                              <w:szCs w:val="16"/>
                            </w:rPr>
                            <w:t>7925000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, Israel </w:t>
                          </w:r>
                        </w:p>
                        <w:p w14:paraId="65ACDA4C" w14:textId="77777777" w:rsidR="007A2E76" w:rsidRPr="000C5167" w:rsidRDefault="007A2E76" w:rsidP="00E5528B">
                          <w:pPr>
                            <w:pStyle w:val="Footer"/>
                            <w:bidi w:val="0"/>
                            <w:jc w:val="left"/>
                          </w:pP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Tel. +972-8-6111-222</w:t>
                          </w:r>
                          <w:r w:rsidR="00E5528B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    </w:t>
                          </w: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Fax +972-8-6111-223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9AB2A6" id="Text Box 7" o:spid="_x0000_s1027" type="#_x0000_t202" style="position:absolute;left:0;text-align:left;margin-left:-26.3pt;margin-top:48.45pt;width:250.5pt;height:4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" stroked="f">
              <v:textbox>
                <w:txbxContent>
                  <w:p w14:paraId="3E76AA9F" w14:textId="77777777" w:rsidR="007A2E76" w:rsidRPr="000C5167" w:rsidRDefault="007A2E76" w:rsidP="00E5528B">
                    <w:pPr>
                      <w:pStyle w:val="Footer"/>
                      <w:bidi w:val="0"/>
                      <w:jc w:val="left"/>
                      <w:rPr>
                        <w:color w:val="FF0000"/>
                        <w:sz w:val="16"/>
                        <w:szCs w:val="16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0C5167">
                          <w:rPr>
                            <w:color w:val="FF0000"/>
                            <w:sz w:val="16"/>
                            <w:szCs w:val="16"/>
                          </w:rPr>
                          <w:t>Ashdod</w:t>
                        </w:r>
                      </w:smartTag>
                    </w:smartTag>
                    <w:r w:rsidRPr="000C5167">
                      <w:rPr>
                        <w:color w:val="FF0000"/>
                        <w:sz w:val="16"/>
                        <w:szCs w:val="16"/>
                      </w:rPr>
                      <w:t xml:space="preserve"> office</w:t>
                    </w:r>
                  </w:p>
                  <w:p w14:paraId="697C6EA0" w14:textId="510D3AF7" w:rsidR="007A2E76" w:rsidRPr="000C5167" w:rsidRDefault="00963D21" w:rsidP="00E5528B">
                    <w:pPr>
                      <w:pStyle w:val="Footer"/>
                      <w:bidi w:val="0"/>
                      <w:jc w:val="left"/>
                      <w:rPr>
                        <w:color w:val="595959"/>
                        <w:sz w:val="16"/>
                        <w:szCs w:val="16"/>
                      </w:rPr>
                    </w:pPr>
                    <w:r w:rsidRPr="00963D21">
                      <w:rPr>
                        <w:color w:val="595959"/>
                        <w:sz w:val="16"/>
                        <w:szCs w:val="16"/>
                      </w:rPr>
                      <w:t>6</w:t>
                    </w:r>
                    <w:r w:rsidR="00104EF7">
                      <w:rPr>
                        <w:color w:val="595959"/>
                        <w:sz w:val="16"/>
                        <w:szCs w:val="16"/>
                      </w:rPr>
                      <w:t>,</w:t>
                    </w:r>
                    <w:r w:rsidRPr="00963D21">
                      <w:rPr>
                        <w:color w:val="595959"/>
                        <w:sz w:val="16"/>
                        <w:szCs w:val="16"/>
                      </w:rPr>
                      <w:t xml:space="preserve"> B</w:t>
                    </w:r>
                    <w:r w:rsidR="00652059">
                      <w:rPr>
                        <w:color w:val="595959"/>
                        <w:sz w:val="16"/>
                        <w:szCs w:val="16"/>
                      </w:rPr>
                      <w:t>ne</w:t>
                    </w:r>
                    <w:r w:rsidR="00104EF7">
                      <w:rPr>
                        <w:color w:val="595959"/>
                        <w:sz w:val="16"/>
                        <w:szCs w:val="16"/>
                      </w:rPr>
                      <w:t>i Darom Industrial Area</w:t>
                    </w:r>
                    <w:r w:rsidR="00286F49">
                      <w:rPr>
                        <w:color w:val="595959"/>
                        <w:sz w:val="16"/>
                        <w:szCs w:val="16"/>
                      </w:rPr>
                      <w:t xml:space="preserve">, 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P.O.B </w:t>
                    </w:r>
                    <w:r w:rsidR="0008252F">
                      <w:rPr>
                        <w:color w:val="595959"/>
                        <w:sz w:val="16"/>
                        <w:szCs w:val="16"/>
                      </w:rPr>
                      <w:t>6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, </w:t>
                    </w:r>
                    <w:r w:rsidR="0008252F">
                      <w:rPr>
                        <w:color w:val="595959"/>
                        <w:sz w:val="16"/>
                        <w:szCs w:val="16"/>
                      </w:rPr>
                      <w:t>Bnei Darom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 </w:t>
                    </w:r>
                    <w:r w:rsidR="0008252F">
                      <w:rPr>
                        <w:color w:val="595959"/>
                        <w:sz w:val="16"/>
                        <w:szCs w:val="16"/>
                      </w:rPr>
                      <w:t>7925000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, Israel </w:t>
                    </w:r>
                  </w:p>
                  <w:p w14:paraId="65ACDA4C" w14:textId="77777777" w:rsidR="007A2E76" w:rsidRPr="000C5167" w:rsidRDefault="007A2E76" w:rsidP="00E5528B">
                    <w:pPr>
                      <w:pStyle w:val="Footer"/>
                      <w:bidi w:val="0"/>
                      <w:jc w:val="left"/>
                    </w:pPr>
                    <w:r w:rsidRPr="000C5167">
                      <w:rPr>
                        <w:color w:val="595959"/>
                        <w:sz w:val="16"/>
                        <w:szCs w:val="16"/>
                      </w:rPr>
                      <w:t>Tel. +972-8-6111-222</w:t>
                    </w:r>
                    <w:r w:rsidR="00E5528B">
                      <w:rPr>
                        <w:color w:val="595959"/>
                        <w:sz w:val="16"/>
                        <w:szCs w:val="16"/>
                      </w:rPr>
                      <w:t xml:space="preserve">     </w:t>
                    </w:r>
                    <w:r w:rsidRPr="000C5167">
                      <w:rPr>
                        <w:color w:val="595959"/>
                        <w:sz w:val="16"/>
                        <w:szCs w:val="16"/>
                      </w:rPr>
                      <w:t xml:space="preserve"> Fax +972-8-6111-223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A6688" w14:textId="77777777" w:rsidR="0008252F" w:rsidRDefault="0008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8772B" w14:textId="77777777" w:rsidR="00273148" w:rsidRDefault="00273148" w:rsidP="006B5ED9">
      <w:pPr>
        <w:spacing w:after="0"/>
      </w:pPr>
      <w:r>
        <w:separator/>
      </w:r>
    </w:p>
  </w:footnote>
  <w:footnote w:type="continuationSeparator" w:id="0">
    <w:p w14:paraId="604BD88D" w14:textId="77777777" w:rsidR="00273148" w:rsidRDefault="00273148" w:rsidP="006B5E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DFC38" w14:textId="77777777" w:rsidR="0008252F" w:rsidRDefault="000825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F0011" w14:textId="3809779B" w:rsidR="007A2E76" w:rsidRPr="00BA6C10" w:rsidRDefault="00BF5719" w:rsidP="00BA6C1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64C93255" wp14:editId="43446291">
          <wp:simplePos x="0" y="0"/>
          <wp:positionH relativeFrom="page">
            <wp:posOffset>370205</wp:posOffset>
          </wp:positionH>
          <wp:positionV relativeFrom="paragraph">
            <wp:posOffset>-147955</wp:posOffset>
          </wp:positionV>
          <wp:extent cx="6819265" cy="537845"/>
          <wp:effectExtent l="0" t="0" r="635" b="0"/>
          <wp:wrapThrough wrapText="bothSides">
            <wp:wrapPolygon edited="0">
              <wp:start x="1026" y="0"/>
              <wp:lineTo x="0" y="3060"/>
              <wp:lineTo x="0" y="13006"/>
              <wp:lineTo x="60" y="20656"/>
              <wp:lineTo x="20637" y="20656"/>
              <wp:lineTo x="21481" y="19891"/>
              <wp:lineTo x="21542" y="19126"/>
              <wp:lineTo x="21542" y="3825"/>
              <wp:lineTo x="19068" y="3060"/>
              <wp:lineTo x="1327" y="0"/>
              <wp:lineTo x="1026" y="0"/>
            </wp:wrapPolygon>
          </wp:wrapThrough>
          <wp:docPr id="688980253" name="Picture 688980253" descr="תיאור: letterhead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תיאור: letterhead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26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6CAFA" w14:textId="77777777" w:rsidR="0008252F" w:rsidRDefault="0008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9pt;height:9pt" o:bullet="t">
        <v:imagedata r:id="rId1" o:title="BD14868_"/>
      </v:shape>
    </w:pict>
  </w:numPicBullet>
  <w:abstractNum w:abstractNumId="0" w15:restartNumberingAfterBreak="0">
    <w:nsid w:val="FFFFFF7C"/>
    <w:multiLevelType w:val="singleLevel"/>
    <w:tmpl w:val="14FC66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5EA6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83C77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4E2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1321C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82C6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C8E6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0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EC3D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B2EC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C4F9A"/>
    <w:multiLevelType w:val="singleLevel"/>
    <w:tmpl w:val="040D0001"/>
    <w:lvl w:ilvl="0">
      <w:start w:val="1"/>
      <w:numFmt w:val="bullet"/>
      <w:lvlText w:val=""/>
      <w:lvlJc w:val="center"/>
      <w:pPr>
        <w:tabs>
          <w:tab w:val="num" w:pos="648"/>
        </w:tabs>
        <w:ind w:left="360" w:right="360" w:hanging="72"/>
      </w:pPr>
      <w:rPr>
        <w:rFonts w:ascii="Symbol" w:hAnsi="Symbol" w:hint="default"/>
      </w:rPr>
    </w:lvl>
  </w:abstractNum>
  <w:abstractNum w:abstractNumId="11" w15:restartNumberingAfterBreak="0">
    <w:nsid w:val="04EE4052"/>
    <w:multiLevelType w:val="hybridMultilevel"/>
    <w:tmpl w:val="A5A4F4EC"/>
    <w:lvl w:ilvl="0" w:tplc="A322D4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9740D8"/>
    <w:multiLevelType w:val="hybridMultilevel"/>
    <w:tmpl w:val="9CE6A72C"/>
    <w:lvl w:ilvl="0" w:tplc="56DEE52A">
      <w:start w:val="1"/>
      <w:numFmt w:val="bullet"/>
      <w:pStyle w:val="Bulletedindent"/>
      <w:lvlText w:val=""/>
      <w:lvlJc w:val="left"/>
      <w:pPr>
        <w:tabs>
          <w:tab w:val="num" w:pos="1474"/>
        </w:tabs>
        <w:ind w:left="1474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64F08"/>
    <w:multiLevelType w:val="hybridMultilevel"/>
    <w:tmpl w:val="6652B892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 w15:restartNumberingAfterBreak="0">
    <w:nsid w:val="323565F3"/>
    <w:multiLevelType w:val="hybridMultilevel"/>
    <w:tmpl w:val="10423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0500B"/>
    <w:multiLevelType w:val="hybridMultilevel"/>
    <w:tmpl w:val="EB7224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A72703"/>
    <w:multiLevelType w:val="hybridMultilevel"/>
    <w:tmpl w:val="6E88E2A6"/>
    <w:lvl w:ilvl="0" w:tplc="9EC6B036">
      <w:start w:val="40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  <w:lang w:val="fr-FR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566819"/>
    <w:multiLevelType w:val="hybridMultilevel"/>
    <w:tmpl w:val="E09E9424"/>
    <w:lvl w:ilvl="0" w:tplc="131458D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82C4D"/>
    <w:multiLevelType w:val="hybridMultilevel"/>
    <w:tmpl w:val="5A9479BE"/>
    <w:lvl w:ilvl="0" w:tplc="14DC9A64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779D1FEB"/>
    <w:multiLevelType w:val="hybridMultilevel"/>
    <w:tmpl w:val="55283A9E"/>
    <w:lvl w:ilvl="0" w:tplc="0409000F">
      <w:start w:val="1"/>
      <w:numFmt w:val="decimal"/>
      <w:lvlText w:val="%1."/>
      <w:lvlJc w:val="left"/>
      <w:pPr>
        <w:ind w:left="1172" w:hanging="360"/>
      </w:pPr>
    </w:lvl>
    <w:lvl w:ilvl="1" w:tplc="04090019" w:tentative="1">
      <w:start w:val="1"/>
      <w:numFmt w:val="lowerLetter"/>
      <w:lvlText w:val="%2."/>
      <w:lvlJc w:val="left"/>
      <w:pPr>
        <w:ind w:left="1892" w:hanging="360"/>
      </w:pPr>
    </w:lvl>
    <w:lvl w:ilvl="2" w:tplc="0409001B" w:tentative="1">
      <w:start w:val="1"/>
      <w:numFmt w:val="lowerRoman"/>
      <w:lvlText w:val="%3."/>
      <w:lvlJc w:val="right"/>
      <w:pPr>
        <w:ind w:left="2612" w:hanging="180"/>
      </w:pPr>
    </w:lvl>
    <w:lvl w:ilvl="3" w:tplc="0409000F" w:tentative="1">
      <w:start w:val="1"/>
      <w:numFmt w:val="decimal"/>
      <w:lvlText w:val="%4."/>
      <w:lvlJc w:val="left"/>
      <w:pPr>
        <w:ind w:left="3332" w:hanging="360"/>
      </w:pPr>
    </w:lvl>
    <w:lvl w:ilvl="4" w:tplc="04090019" w:tentative="1">
      <w:start w:val="1"/>
      <w:numFmt w:val="lowerLetter"/>
      <w:lvlText w:val="%5."/>
      <w:lvlJc w:val="left"/>
      <w:pPr>
        <w:ind w:left="4052" w:hanging="360"/>
      </w:pPr>
    </w:lvl>
    <w:lvl w:ilvl="5" w:tplc="0409001B" w:tentative="1">
      <w:start w:val="1"/>
      <w:numFmt w:val="lowerRoman"/>
      <w:lvlText w:val="%6."/>
      <w:lvlJc w:val="right"/>
      <w:pPr>
        <w:ind w:left="4772" w:hanging="180"/>
      </w:pPr>
    </w:lvl>
    <w:lvl w:ilvl="6" w:tplc="0409000F" w:tentative="1">
      <w:start w:val="1"/>
      <w:numFmt w:val="decimal"/>
      <w:lvlText w:val="%7."/>
      <w:lvlJc w:val="left"/>
      <w:pPr>
        <w:ind w:left="5492" w:hanging="360"/>
      </w:pPr>
    </w:lvl>
    <w:lvl w:ilvl="7" w:tplc="04090019" w:tentative="1">
      <w:start w:val="1"/>
      <w:numFmt w:val="lowerLetter"/>
      <w:lvlText w:val="%8."/>
      <w:lvlJc w:val="left"/>
      <w:pPr>
        <w:ind w:left="6212" w:hanging="360"/>
      </w:pPr>
    </w:lvl>
    <w:lvl w:ilvl="8" w:tplc="0409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20" w15:restartNumberingAfterBreak="0">
    <w:nsid w:val="7982374D"/>
    <w:multiLevelType w:val="hybridMultilevel"/>
    <w:tmpl w:val="092E7108"/>
    <w:lvl w:ilvl="0" w:tplc="463A7E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3992403">
    <w:abstractNumId w:val="11"/>
  </w:num>
  <w:num w:numId="2" w16cid:durableId="1656029523">
    <w:abstractNumId w:val="10"/>
  </w:num>
  <w:num w:numId="3" w16cid:durableId="1908033363">
    <w:abstractNumId w:val="12"/>
  </w:num>
  <w:num w:numId="4" w16cid:durableId="1255700106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874582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8827410">
    <w:abstractNumId w:val="9"/>
  </w:num>
  <w:num w:numId="7" w16cid:durableId="753749084">
    <w:abstractNumId w:val="7"/>
  </w:num>
  <w:num w:numId="8" w16cid:durableId="1075124169">
    <w:abstractNumId w:val="6"/>
  </w:num>
  <w:num w:numId="9" w16cid:durableId="1637098620">
    <w:abstractNumId w:val="5"/>
  </w:num>
  <w:num w:numId="10" w16cid:durableId="109974725">
    <w:abstractNumId w:val="4"/>
  </w:num>
  <w:num w:numId="11" w16cid:durableId="1399859841">
    <w:abstractNumId w:val="8"/>
  </w:num>
  <w:num w:numId="12" w16cid:durableId="1015811403">
    <w:abstractNumId w:val="3"/>
  </w:num>
  <w:num w:numId="13" w16cid:durableId="1575044935">
    <w:abstractNumId w:val="2"/>
  </w:num>
  <w:num w:numId="14" w16cid:durableId="1901599009">
    <w:abstractNumId w:val="1"/>
  </w:num>
  <w:num w:numId="15" w16cid:durableId="715668467">
    <w:abstractNumId w:val="0"/>
  </w:num>
  <w:num w:numId="16" w16cid:durableId="1524897755">
    <w:abstractNumId w:val="18"/>
  </w:num>
  <w:num w:numId="17" w16cid:durableId="205966647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34761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8139863">
    <w:abstractNumId w:val="14"/>
  </w:num>
  <w:num w:numId="20" w16cid:durableId="1902476659">
    <w:abstractNumId w:val="20"/>
  </w:num>
  <w:num w:numId="21" w16cid:durableId="1844486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18"/>
    <w:rsid w:val="0001172A"/>
    <w:rsid w:val="00045ADA"/>
    <w:rsid w:val="0008252F"/>
    <w:rsid w:val="000835F3"/>
    <w:rsid w:val="0009556B"/>
    <w:rsid w:val="00096DB5"/>
    <w:rsid w:val="000C4452"/>
    <w:rsid w:val="000C5167"/>
    <w:rsid w:val="000C7131"/>
    <w:rsid w:val="000D772E"/>
    <w:rsid w:val="000E6E57"/>
    <w:rsid w:val="000F19F9"/>
    <w:rsid w:val="000F3E0E"/>
    <w:rsid w:val="00102A56"/>
    <w:rsid w:val="00104EF7"/>
    <w:rsid w:val="00146BDA"/>
    <w:rsid w:val="001911E7"/>
    <w:rsid w:val="001A7D75"/>
    <w:rsid w:val="001C165C"/>
    <w:rsid w:val="001C4153"/>
    <w:rsid w:val="001D115D"/>
    <w:rsid w:val="00203FB4"/>
    <w:rsid w:val="00254F98"/>
    <w:rsid w:val="00272D26"/>
    <w:rsid w:val="00273148"/>
    <w:rsid w:val="00281B85"/>
    <w:rsid w:val="0028444D"/>
    <w:rsid w:val="00286F49"/>
    <w:rsid w:val="00292F5B"/>
    <w:rsid w:val="002A72D5"/>
    <w:rsid w:val="002D36BC"/>
    <w:rsid w:val="003053EA"/>
    <w:rsid w:val="00334ADD"/>
    <w:rsid w:val="00381C17"/>
    <w:rsid w:val="00393363"/>
    <w:rsid w:val="003A3EDD"/>
    <w:rsid w:val="003E15B8"/>
    <w:rsid w:val="003F3BDB"/>
    <w:rsid w:val="004109E5"/>
    <w:rsid w:val="0042035A"/>
    <w:rsid w:val="004354B7"/>
    <w:rsid w:val="00450438"/>
    <w:rsid w:val="00456807"/>
    <w:rsid w:val="00467163"/>
    <w:rsid w:val="00472E8C"/>
    <w:rsid w:val="00494FBF"/>
    <w:rsid w:val="004A41CE"/>
    <w:rsid w:val="004C0A85"/>
    <w:rsid w:val="004C610E"/>
    <w:rsid w:val="004D3BA3"/>
    <w:rsid w:val="004D68AA"/>
    <w:rsid w:val="004F435B"/>
    <w:rsid w:val="005049F6"/>
    <w:rsid w:val="00513372"/>
    <w:rsid w:val="00516F22"/>
    <w:rsid w:val="00521718"/>
    <w:rsid w:val="00523B58"/>
    <w:rsid w:val="00527CF5"/>
    <w:rsid w:val="00552AA2"/>
    <w:rsid w:val="00552FF9"/>
    <w:rsid w:val="005606A8"/>
    <w:rsid w:val="005639A1"/>
    <w:rsid w:val="005978BE"/>
    <w:rsid w:val="005A3B5A"/>
    <w:rsid w:val="005B0A46"/>
    <w:rsid w:val="005B136D"/>
    <w:rsid w:val="005B5F41"/>
    <w:rsid w:val="005B6D6A"/>
    <w:rsid w:val="005C7FA2"/>
    <w:rsid w:val="005D37D7"/>
    <w:rsid w:val="00621F39"/>
    <w:rsid w:val="006433FA"/>
    <w:rsid w:val="00652059"/>
    <w:rsid w:val="00653D98"/>
    <w:rsid w:val="00657649"/>
    <w:rsid w:val="00674C87"/>
    <w:rsid w:val="006830DC"/>
    <w:rsid w:val="006939B6"/>
    <w:rsid w:val="006B385F"/>
    <w:rsid w:val="006B467E"/>
    <w:rsid w:val="006B5ED9"/>
    <w:rsid w:val="006C4099"/>
    <w:rsid w:val="00717209"/>
    <w:rsid w:val="00733CDA"/>
    <w:rsid w:val="007351B9"/>
    <w:rsid w:val="007372A0"/>
    <w:rsid w:val="00753190"/>
    <w:rsid w:val="00766087"/>
    <w:rsid w:val="0078537A"/>
    <w:rsid w:val="00796E2D"/>
    <w:rsid w:val="007A18CE"/>
    <w:rsid w:val="007A2E76"/>
    <w:rsid w:val="007B2BB4"/>
    <w:rsid w:val="007F61D2"/>
    <w:rsid w:val="00816A72"/>
    <w:rsid w:val="0082275F"/>
    <w:rsid w:val="008975CA"/>
    <w:rsid w:val="008B1E7C"/>
    <w:rsid w:val="008C08DF"/>
    <w:rsid w:val="008D093D"/>
    <w:rsid w:val="008E307F"/>
    <w:rsid w:val="008F0D4C"/>
    <w:rsid w:val="009000DB"/>
    <w:rsid w:val="0090309A"/>
    <w:rsid w:val="009404EE"/>
    <w:rsid w:val="0094190D"/>
    <w:rsid w:val="00943220"/>
    <w:rsid w:val="00955DFA"/>
    <w:rsid w:val="00963D21"/>
    <w:rsid w:val="00995CB9"/>
    <w:rsid w:val="009A11D8"/>
    <w:rsid w:val="009B1A4C"/>
    <w:rsid w:val="009C2780"/>
    <w:rsid w:val="009C52DB"/>
    <w:rsid w:val="009E0987"/>
    <w:rsid w:val="009F5660"/>
    <w:rsid w:val="009F5945"/>
    <w:rsid w:val="00A00AB2"/>
    <w:rsid w:val="00A17F8B"/>
    <w:rsid w:val="00A36D06"/>
    <w:rsid w:val="00A969A1"/>
    <w:rsid w:val="00AA3951"/>
    <w:rsid w:val="00AB72B8"/>
    <w:rsid w:val="00AD4655"/>
    <w:rsid w:val="00AD4C98"/>
    <w:rsid w:val="00AD6101"/>
    <w:rsid w:val="00AD6CE8"/>
    <w:rsid w:val="00B23481"/>
    <w:rsid w:val="00B36910"/>
    <w:rsid w:val="00B42287"/>
    <w:rsid w:val="00B659CA"/>
    <w:rsid w:val="00B66524"/>
    <w:rsid w:val="00BA6C10"/>
    <w:rsid w:val="00BB1A25"/>
    <w:rsid w:val="00BF3A5C"/>
    <w:rsid w:val="00BF5719"/>
    <w:rsid w:val="00BF5B12"/>
    <w:rsid w:val="00C12F0D"/>
    <w:rsid w:val="00C3718A"/>
    <w:rsid w:val="00C41B98"/>
    <w:rsid w:val="00C517EE"/>
    <w:rsid w:val="00C701E4"/>
    <w:rsid w:val="00C7027F"/>
    <w:rsid w:val="00CC31B8"/>
    <w:rsid w:val="00CC6A03"/>
    <w:rsid w:val="00CD466D"/>
    <w:rsid w:val="00CE53E0"/>
    <w:rsid w:val="00D162C0"/>
    <w:rsid w:val="00D40E4F"/>
    <w:rsid w:val="00D55BD0"/>
    <w:rsid w:val="00D658D0"/>
    <w:rsid w:val="00D66852"/>
    <w:rsid w:val="00D775CD"/>
    <w:rsid w:val="00DA70C7"/>
    <w:rsid w:val="00DA78F4"/>
    <w:rsid w:val="00DC25BF"/>
    <w:rsid w:val="00DE0E44"/>
    <w:rsid w:val="00DF0B21"/>
    <w:rsid w:val="00DF3AFA"/>
    <w:rsid w:val="00E156D8"/>
    <w:rsid w:val="00E42D34"/>
    <w:rsid w:val="00E53632"/>
    <w:rsid w:val="00E5528B"/>
    <w:rsid w:val="00E615B7"/>
    <w:rsid w:val="00E815BA"/>
    <w:rsid w:val="00EA29C0"/>
    <w:rsid w:val="00EA5C74"/>
    <w:rsid w:val="00EB5F17"/>
    <w:rsid w:val="00ED028D"/>
    <w:rsid w:val="00ED2F46"/>
    <w:rsid w:val="00EE4E2F"/>
    <w:rsid w:val="00EF54FC"/>
    <w:rsid w:val="00F20A90"/>
    <w:rsid w:val="00F25BEF"/>
    <w:rsid w:val="00F27158"/>
    <w:rsid w:val="00F474C4"/>
    <w:rsid w:val="00F51560"/>
    <w:rsid w:val="00F67EC4"/>
    <w:rsid w:val="00FA0CBA"/>
    <w:rsid w:val="00FB23ED"/>
    <w:rsid w:val="00FC0271"/>
    <w:rsid w:val="00FD47F4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EFEF8CB"/>
  <w15:docId w15:val="{3647A16F-0585-436E-98BB-ADC13F01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D4C"/>
    <w:pPr>
      <w:spacing w:after="200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72E8C"/>
    <w:pPr>
      <w:keepNext/>
      <w:bidi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u w:val="single"/>
      <w:lang w:eastAsia="he-IL"/>
    </w:rPr>
  </w:style>
  <w:style w:type="paragraph" w:styleId="Heading2">
    <w:name w:val="heading 2"/>
    <w:basedOn w:val="Normal"/>
    <w:next w:val="Normal"/>
    <w:qFormat/>
    <w:rsid w:val="009000DB"/>
    <w:pPr>
      <w:keepNext/>
      <w:bidi/>
      <w:spacing w:before="240" w:after="60" w:line="360" w:lineRule="auto"/>
      <w:jc w:val="both"/>
      <w:outlineLvl w:val="1"/>
    </w:pPr>
    <w:rPr>
      <w:rFonts w:ascii="Times New Roman" w:eastAsia="Times New Roman" w:hAnsi="Times New Roman" w:cs="David"/>
      <w:b/>
      <w:bCs/>
      <w:i/>
      <w:iCs/>
      <w:sz w:val="28"/>
      <w:szCs w:val="28"/>
      <w:lang w:eastAsia="he-IL"/>
    </w:rPr>
  </w:style>
  <w:style w:type="paragraph" w:styleId="Heading6">
    <w:name w:val="heading 6"/>
    <w:basedOn w:val="Normal"/>
    <w:next w:val="Normal"/>
    <w:qFormat/>
    <w:rsid w:val="009000DB"/>
    <w:pPr>
      <w:bidi/>
      <w:spacing w:before="240" w:after="60" w:line="360" w:lineRule="auto"/>
      <w:jc w:val="both"/>
      <w:outlineLvl w:val="5"/>
    </w:pPr>
    <w:rPr>
      <w:rFonts w:ascii="Times New Roman" w:eastAsia="Times New Roman" w:hAnsi="Times New Roman" w:cs="Times New Roman"/>
      <w:b/>
      <w:bCs/>
      <w:szCs w:val="24"/>
      <w:lang w:eastAsia="he-IL"/>
    </w:rPr>
  </w:style>
  <w:style w:type="paragraph" w:styleId="Heading7">
    <w:name w:val="heading 7"/>
    <w:basedOn w:val="Normal"/>
    <w:next w:val="Normal"/>
    <w:qFormat/>
    <w:rsid w:val="009000DB"/>
    <w:pPr>
      <w:bidi/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ED9"/>
    <w:pPr>
      <w:bidi/>
      <w:spacing w:after="0" w:line="360" w:lineRule="auto"/>
      <w:jc w:val="both"/>
    </w:pPr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BalloonTextChar">
    <w:name w:val="Balloon Text Char"/>
    <w:link w:val="BalloonText"/>
    <w:uiPriority w:val="99"/>
    <w:semiHidden/>
    <w:rsid w:val="006B5E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5ED9"/>
    <w:pPr>
      <w:tabs>
        <w:tab w:val="center" w:pos="4153"/>
        <w:tab w:val="right" w:pos="8306"/>
      </w:tabs>
      <w:bidi/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HeaderChar">
    <w:name w:val="Header Char"/>
    <w:basedOn w:val="DefaultParagraphFont"/>
    <w:link w:val="Header"/>
    <w:uiPriority w:val="99"/>
    <w:rsid w:val="006B5ED9"/>
  </w:style>
  <w:style w:type="paragraph" w:styleId="Footer">
    <w:name w:val="footer"/>
    <w:basedOn w:val="Normal"/>
    <w:link w:val="FooterChar"/>
    <w:uiPriority w:val="99"/>
    <w:unhideWhenUsed/>
    <w:rsid w:val="006B5ED9"/>
    <w:pPr>
      <w:tabs>
        <w:tab w:val="center" w:pos="4153"/>
        <w:tab w:val="right" w:pos="8306"/>
      </w:tabs>
      <w:bidi/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FooterChar">
    <w:name w:val="Footer Char"/>
    <w:basedOn w:val="DefaultParagraphFont"/>
    <w:link w:val="Footer"/>
    <w:uiPriority w:val="99"/>
    <w:rsid w:val="006B5ED9"/>
  </w:style>
  <w:style w:type="character" w:customStyle="1" w:styleId="Heading1Char">
    <w:name w:val="Heading 1 Char"/>
    <w:link w:val="Heading1"/>
    <w:rsid w:val="00472E8C"/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character" w:styleId="Hyperlink">
    <w:name w:val="Hyperlink"/>
    <w:uiPriority w:val="99"/>
    <w:rsid w:val="00472E8C"/>
    <w:rPr>
      <w:color w:val="0000FF"/>
      <w:u w:val="single"/>
    </w:rPr>
  </w:style>
  <w:style w:type="paragraph" w:styleId="Title">
    <w:name w:val="Title"/>
    <w:basedOn w:val="Normal"/>
    <w:qFormat/>
    <w:rsid w:val="009000DB"/>
    <w:pPr>
      <w:bidi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56"/>
      <w:szCs w:val="56"/>
      <w:u w:val="single"/>
      <w:lang w:eastAsia="he-IL"/>
    </w:rPr>
  </w:style>
  <w:style w:type="paragraph" w:styleId="Caption">
    <w:name w:val="caption"/>
    <w:basedOn w:val="Normal"/>
    <w:next w:val="Normal"/>
    <w:qFormat/>
    <w:rsid w:val="009000DB"/>
    <w:pPr>
      <w:bidi/>
      <w:spacing w:after="0" w:line="360" w:lineRule="auto"/>
      <w:jc w:val="both"/>
    </w:pPr>
    <w:rPr>
      <w:rFonts w:ascii="Times New Roman" w:eastAsia="Times New Roman" w:hAnsi="Times New Roman" w:cs="Miriam"/>
      <w:sz w:val="26"/>
      <w:szCs w:val="20"/>
      <w:lang w:eastAsia="he-IL"/>
    </w:rPr>
  </w:style>
  <w:style w:type="paragraph" w:customStyle="1" w:styleId="Bulletedindent">
    <w:name w:val="Bulleted indent"/>
    <w:basedOn w:val="Normal"/>
    <w:rsid w:val="009000DB"/>
    <w:pPr>
      <w:numPr>
        <w:numId w:val="3"/>
      </w:numPr>
      <w:spacing w:after="0"/>
    </w:pPr>
    <w:rPr>
      <w:rFonts w:cs="Times New Roman"/>
      <w:sz w:val="24"/>
    </w:rPr>
  </w:style>
  <w:style w:type="character" w:customStyle="1" w:styleId="Ed">
    <w:name w:val="Ed"/>
    <w:semiHidden/>
    <w:rsid w:val="009000DB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ListParagraph">
    <w:name w:val="List Paragraph"/>
    <w:basedOn w:val="Normal"/>
    <w:uiPriority w:val="34"/>
    <w:qFormat/>
    <w:rsid w:val="00516F22"/>
    <w:pPr>
      <w:bidi/>
      <w:spacing w:after="0" w:line="360" w:lineRule="auto"/>
      <w:ind w:left="720"/>
      <w:jc w:val="both"/>
    </w:pPr>
    <w:rPr>
      <w:rFonts w:ascii="Calibri" w:eastAsia="Times New Roman" w:hAnsi="Calibri" w:cs="Calibri"/>
      <w:szCs w:val="24"/>
      <w:lang w:eastAsia="he-IL"/>
    </w:rPr>
  </w:style>
  <w:style w:type="paragraph" w:customStyle="1" w:styleId="1">
    <w:name w:val="ציטוט1"/>
    <w:basedOn w:val="Normal"/>
    <w:autoRedefine/>
    <w:qFormat/>
    <w:rsid w:val="003053EA"/>
    <w:pPr>
      <w:bidi/>
      <w:spacing w:after="160" w:line="360" w:lineRule="auto"/>
      <w:ind w:left="1440" w:right="567"/>
      <w:jc w:val="both"/>
    </w:pPr>
    <w:rPr>
      <w:rFonts w:ascii="Times New Roman" w:eastAsia="Times New Roman" w:hAnsi="Times New Roman" w:cs="David"/>
      <w:bCs/>
      <w:szCs w:val="24"/>
      <w:lang w:eastAsia="he-IL"/>
    </w:rPr>
  </w:style>
  <w:style w:type="table" w:styleId="TableGrid">
    <w:name w:val="Table Grid"/>
    <w:basedOn w:val="TableNormal"/>
    <w:uiPriority w:val="59"/>
    <w:rsid w:val="003053E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tableopening">
    <w:name w:val="corp_table_opening"/>
    <w:qFormat/>
    <w:rsid w:val="003053EA"/>
    <w:pPr>
      <w:spacing w:line="320" w:lineRule="atLeast"/>
    </w:pPr>
    <w:rPr>
      <w:rFonts w:ascii="Times New Roman" w:eastAsia="Times New Roman" w:hAnsi="Times New Roman" w:cs="David"/>
      <w:sz w:val="26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8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sktop\&#1495;&#1493;&#1502;&#1512;%20&#1488;&#1491;&#1502;&#1497;&#1504;&#1505;&#1512;&#1496;&#1497;&#1489;&#1497;\Sonigo%20letter%20head%20page%202020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CC238-D0AB-4572-957C-35D6AA67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Sonigo letter head page 2020.dotx</Template>
  <TotalTime>4</TotalTime>
  <Pages>1</Pages>
  <Words>100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Raz -El (Sonigo)</dc:creator>
  <cp:lastModifiedBy>Sharon Raz -El (Sonigo)</cp:lastModifiedBy>
  <cp:revision>4</cp:revision>
  <cp:lastPrinted>2016-11-16T10:23:00Z</cp:lastPrinted>
  <dcterms:created xsi:type="dcterms:W3CDTF">2024-08-13T12:37:00Z</dcterms:created>
  <dcterms:modified xsi:type="dcterms:W3CDTF">2024-08-13T12:51:00Z</dcterms:modified>
</cp:coreProperties>
</file>